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32"/>
        <w:gridCol w:w="2548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11469E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110"/>
                <w:szCs w:val="110"/>
              </w:rPr>
            </w:pPr>
            <w:r w:rsidRPr="0011469E">
              <w:rPr>
                <w:rFonts w:ascii="Times New Roman" w:hAnsi="Times New Roman"/>
                <w:b/>
                <w:noProof/>
                <w:sz w:val="110"/>
                <w:szCs w:val="110"/>
              </w:rPr>
              <w:drawing>
                <wp:anchor distT="0" distB="0" distL="114300" distR="114300" simplePos="0" relativeHeight="251680256" behindDoc="0" locked="0" layoutInCell="0" allowOverlap="1" wp14:anchorId="269CA497" wp14:editId="626306E6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1551" w:rsidRPr="0011469E">
              <w:rPr>
                <w:rFonts w:ascii="Times New Roman" w:hAnsi="Times New Roman"/>
                <w:b/>
                <w:color w:val="FFFFFF" w:themeColor="background1"/>
                <w:sz w:val="110"/>
                <w:szCs w:val="110"/>
              </w:rPr>
              <w:t>ТРАНСАГЕНТСТВО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115C8A" w:rsidRPr="00115C8A" w:rsidTr="00823E21">
        <w:trPr>
          <w:trHeight w:val="700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115C8A" w:rsidRPr="00C03563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C03563">
              <w:rPr>
                <w:rFonts w:ascii="Times New Roman" w:hAnsi="Times New Roman" w:cs="Times New Roman"/>
                <w:b/>
                <w:sz w:val="80"/>
                <w:szCs w:val="80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115C8A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03563">
              <w:rPr>
                <w:rFonts w:ascii="Times New Roman" w:hAnsi="Times New Roman"/>
                <w:b/>
                <w:sz w:val="40"/>
                <w:szCs w:val="40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115C8A" w:rsidRPr="00C03563" w:rsidRDefault="00115C8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115C8A" w:rsidRPr="00C03563" w:rsidRDefault="00330BF3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6:50-23:15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15C8A" w:rsidRPr="00C03563" w:rsidRDefault="00330BF3" w:rsidP="00330BF3">
            <w:pPr>
              <w:spacing w:after="0" w:line="240" w:lineRule="auto"/>
              <w:ind w:left="-155" w:right="-100"/>
              <w:jc w:val="center"/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28"/>
                <w:szCs w:val="28"/>
              </w:rPr>
              <w:t>6:50, 7:35, 7:55, 8:25, 8:48, 9:15, 9:30, 10:10, 10:50, 11:05, 11:50, 12:50, 13:55, 14:55, 15:30, 16:20, 17:20, 18:05, 18:20, 19:05, 19:45, 20:05, 20:45, 21:20, 21:45, 22:20, 23:15</w:t>
            </w:r>
            <w:proofErr w:type="gramEnd"/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15C8A" w:rsidRPr="00C03563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115C8A" w:rsidRPr="00C03563" w:rsidRDefault="00115C8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115C8A" w:rsidRPr="00C03563" w:rsidRDefault="007E2E04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115C8A" w:rsidRPr="00C03563" w:rsidRDefault="00115C8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7:05-2</w:t>
            </w:r>
            <w:r w:rsidR="00330BF3" w:rsidRPr="00C03563">
              <w:rPr>
                <w:rFonts w:ascii="Times New Roman" w:hAnsi="Times New Roman" w:cs="Times New Roman"/>
                <w:sz w:val="28"/>
                <w:szCs w:val="28"/>
              </w:rPr>
              <w:t>2:20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15C8A" w:rsidRPr="00C03563" w:rsidRDefault="00330BF3" w:rsidP="00330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trike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b/>
                <w:sz w:val="28"/>
                <w:szCs w:val="28"/>
              </w:rPr>
              <w:t>7:05, 8:05, 8:45, 9:45, 10:25, 11:25, 12:25, 13:25, 14:05, 15:05, 15:45, 16:45, 17:25, 18:05, 18:25, 19:05, 19:45, 20:45, 21:20, 22:20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115C8A" w:rsidRPr="00C03563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0"/>
                <w:szCs w:val="80"/>
              </w:rPr>
            </w:pPr>
            <w:r w:rsidRPr="00C03563">
              <w:rPr>
                <w:rFonts w:ascii="Times New Roman" w:hAnsi="Times New Roman" w:cs="Times New Roman"/>
                <w:b/>
                <w:sz w:val="80"/>
                <w:szCs w:val="80"/>
              </w:rPr>
              <w:t>1А</w:t>
            </w:r>
          </w:p>
        </w:tc>
        <w:tc>
          <w:tcPr>
            <w:tcW w:w="2974" w:type="dxa"/>
            <w:vMerge w:val="restart"/>
            <w:vAlign w:val="center"/>
          </w:tcPr>
          <w:p w:rsidR="00115C8A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03563">
              <w:rPr>
                <w:rFonts w:ascii="Times New Roman" w:hAnsi="Times New Roman"/>
                <w:b/>
                <w:sz w:val="40"/>
                <w:szCs w:val="40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115C8A" w:rsidRPr="00C03563" w:rsidRDefault="00115C8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115C8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6:15-21</w:t>
            </w:r>
            <w:r w:rsidR="00115C8A" w:rsidRPr="00C03563">
              <w:rPr>
                <w:rFonts w:ascii="Times New Roman" w:hAnsi="Times New Roman" w:cs="Times New Roman"/>
                <w:sz w:val="28"/>
                <w:szCs w:val="28"/>
              </w:rPr>
              <w:t>:52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15C8A" w:rsidRPr="00C03563" w:rsidRDefault="00330BF3" w:rsidP="00330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b/>
                <w:sz w:val="28"/>
                <w:szCs w:val="28"/>
              </w:rPr>
              <w:t>6:15, 7:02, 8:02, 8:47, 9:22, 9:42, 10:22, 11:32, 12:17, 13:22, 14:02, 15:02, 16:02, 17:22, 17:47, 18:22, 19:17, 19:22, 20:22, 20:52, 21:07, 21:52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115C8A" w:rsidRPr="00C03563" w:rsidRDefault="00115C8A" w:rsidP="00405930">
            <w:pPr>
              <w:spacing w:after="0" w:line="240" w:lineRule="auto"/>
              <w:rPr>
                <w:rFonts w:ascii="Times New Roman" w:hAnsi="Times New Roman" w:cs="Times New Roman"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115C8A" w:rsidRPr="00C03563" w:rsidRDefault="00115C8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115C8A" w:rsidRPr="00C03563" w:rsidRDefault="007E2E04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115C8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8"/>
                <w:szCs w:val="28"/>
                <w:highlight w:val="yellow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7:47-21:42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15C8A" w:rsidRPr="00C03563" w:rsidRDefault="00072F6A" w:rsidP="00072F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trike/>
                <w:sz w:val="28"/>
                <w:szCs w:val="28"/>
                <w:highlight w:val="yellow"/>
              </w:rPr>
            </w:pPr>
            <w:r w:rsidRPr="00C03563">
              <w:rPr>
                <w:rFonts w:ascii="Times New Roman" w:hAnsi="Times New Roman" w:cs="Times New Roman"/>
                <w:b/>
                <w:sz w:val="28"/>
                <w:szCs w:val="28"/>
              </w:rPr>
              <w:t>7:47, 8:22, 9:22, 10:02, 11:02, 11:42, 12:42, 13:42, 14:22, 15:22, 16:12, 17:02, 17:47, 18:12, 18:42, 19:32, 20:02, 21:07, 21:42</w:t>
            </w:r>
          </w:p>
        </w:tc>
      </w:tr>
      <w:tr w:rsidR="00545C42" w:rsidRPr="00115C8A" w:rsidTr="00823E21">
        <w:trPr>
          <w:trHeight w:val="584"/>
        </w:trPr>
        <w:tc>
          <w:tcPr>
            <w:tcW w:w="1699" w:type="dxa"/>
            <w:tcBorders>
              <w:left w:val="double" w:sz="4" w:space="0" w:color="auto"/>
              <w:bottom w:val="double" w:sz="4" w:space="0" w:color="auto"/>
            </w:tcBorders>
          </w:tcPr>
          <w:p w:rsidR="00545C42" w:rsidRPr="00C03563" w:rsidRDefault="00545C42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  <w:r w:rsidRPr="00C03563">
              <w:rPr>
                <w:rFonts w:ascii="Times New Roman" w:hAnsi="Times New Roman"/>
                <w:b/>
                <w:sz w:val="80"/>
                <w:szCs w:val="80"/>
              </w:rPr>
              <w:t>2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vAlign w:val="center"/>
          </w:tcPr>
          <w:p w:rsidR="00545C42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03563">
              <w:rPr>
                <w:rFonts w:ascii="Times New Roman" w:hAnsi="Times New Roman"/>
                <w:b/>
                <w:sz w:val="40"/>
                <w:szCs w:val="40"/>
              </w:rPr>
              <w:t>Мелиораторов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545C42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/>
                <w:sz w:val="28"/>
                <w:szCs w:val="28"/>
              </w:rPr>
              <w:t>ежедневно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545C42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7:10-19:30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545C42" w:rsidRPr="00C03563" w:rsidRDefault="000764EA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7:10, 8:18, 9:18, 10:10, 12:10, 13:10, 14:10, 15:10, 17:20, 18:30, 19:30</w:t>
            </w:r>
          </w:p>
        </w:tc>
      </w:tr>
      <w:tr w:rsidR="000764EA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0764EA" w:rsidRPr="00C03563" w:rsidRDefault="000764EA" w:rsidP="0027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  <w:r w:rsidRPr="00C03563">
              <w:rPr>
                <w:rFonts w:ascii="Times New Roman" w:hAnsi="Times New Roman"/>
                <w:b/>
                <w:sz w:val="80"/>
                <w:szCs w:val="80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0764EA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03563">
              <w:rPr>
                <w:rFonts w:ascii="Times New Roman" w:hAnsi="Times New Roman"/>
                <w:b/>
                <w:sz w:val="40"/>
                <w:szCs w:val="40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764EA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764EA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6:34-22:34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764EA" w:rsidRPr="00C03563" w:rsidRDefault="000764EA" w:rsidP="0027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6:34, 6:54, 7:14, 7:34, 7:59, 8:14, 8:34, 8:54, 9:14, 9:34, 9:54, 10:34, 10:54, 11:34, 12:34, 12:54, 13:34, 14:04, 14:54, 15:34, 16:14, 16:34, 16:54, 17:14, 17:34, 17:54, 18:14, 18:34, 18:59, 19:14</w:t>
            </w:r>
            <w:proofErr w:type="gramEnd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19:54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20:34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20:54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21:24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21:54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22:34</w:t>
            </w:r>
          </w:p>
        </w:tc>
      </w:tr>
      <w:tr w:rsidR="000764EA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0764EA" w:rsidRPr="00C03563" w:rsidRDefault="000764EA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764EA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764EA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764EA" w:rsidRPr="00C03563" w:rsidRDefault="000764E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6:34-22:34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764EA" w:rsidRPr="00C03563" w:rsidRDefault="000764EA" w:rsidP="0027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7:34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8:34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9:34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10:34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11:34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12:34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13:34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14:34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15:04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15:34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16:34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17:04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17:34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18:34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19:34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20:34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21:34</w:t>
            </w:r>
            <w:r w:rsidR="00276170" w:rsidRPr="00C03563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 22:34</w:t>
            </w:r>
          </w:p>
        </w:tc>
      </w:tr>
      <w:tr w:rsidR="00072F6A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072F6A" w:rsidRPr="00C03563" w:rsidRDefault="00072F6A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  <w:r w:rsidRPr="00C03563">
              <w:rPr>
                <w:rFonts w:ascii="Times New Roman" w:hAnsi="Times New Roman"/>
                <w:b/>
                <w:sz w:val="80"/>
                <w:szCs w:val="80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proofErr w:type="spellStart"/>
            <w:r w:rsidRPr="00C03563">
              <w:rPr>
                <w:rFonts w:ascii="Times New Roman" w:hAnsi="Times New Roman"/>
                <w:b/>
                <w:sz w:val="40"/>
                <w:szCs w:val="40"/>
              </w:rPr>
              <w:t>Мкр</w:t>
            </w:r>
            <w:proofErr w:type="spellEnd"/>
            <w:r w:rsidRPr="00C03563">
              <w:rPr>
                <w:rFonts w:ascii="Times New Roman" w:hAnsi="Times New Roman"/>
                <w:b/>
                <w:sz w:val="40"/>
                <w:szCs w:val="40"/>
              </w:rPr>
              <w:t>. Восточный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72F6A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6:04-23:09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72F6A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6:04, 6:44, 7:04, 7:36, 7:46, 8:06, 8:14, 8:24, 8:34, 8:44, 9:04, 9:29, 9:39, 9:54, 10:04, 10:24, 10:39, 10:54, 11:04, 11:14, 11:24, 11:44, 12:04, 12:24, 12:44, 13:04, 13:24, 13:44, 14:04, 14:24</w:t>
            </w:r>
            <w:proofErr w:type="gramEnd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14:44, 15:04, 15:24, 15:44, 16:04, 16:24, 16:44, 17:04, 17:24, 17:39, 17:54, 18:09, 18:29, 18:39, 18:54, 19:09, 19:24, 19:39, 19:54, 20:09, 20:24,</w:t>
            </w:r>
            <w:r w:rsidR="00C035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20:44, 21:04, 21:24, 21:39, 21:54, 22:24, 22:54, 23:09</w:t>
            </w:r>
            <w:proofErr w:type="gramEnd"/>
          </w:p>
        </w:tc>
      </w:tr>
      <w:tr w:rsidR="00072F6A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072F6A" w:rsidRPr="00C03563" w:rsidRDefault="00072F6A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72F6A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6:04-23:09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72F6A" w:rsidRPr="00C03563" w:rsidRDefault="00545C42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6:04, 6:44, 7:04, 7:36, 8:06, 8:24, 8:44, 9:04, 9:24, 9:44, 10:04, 10:24, 10:44, 11:04, 11:24, 11:44, 12:04, 12:24, 12:44, 13:04, 13:24, 13:44, 14:04, 14:24, 14:44, 15:04, 15:24, 15:44, 16:04, 16:24</w:t>
            </w:r>
            <w:proofErr w:type="gramEnd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, 16:44, 17:04, 17:24, 17:44, 18:04, 18:24, 18:44, 19:04, 19:24, 19:44, 20:04, 20:24, 20:44, 21:04, 21:24, 21:39, 22:04, 22:24, 22:54, 23:39</w:t>
            </w:r>
          </w:p>
        </w:tc>
      </w:tr>
      <w:tr w:rsidR="00072F6A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072F6A" w:rsidRPr="00C03563" w:rsidRDefault="00072F6A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72F6A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6:04-00:09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72F6A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6:04, 6:44, 7:04, 7:36, 7:46, 8:04, 8:14, 8:24, 8:34, 8:44, 9:04, 9:14, 9:29, 9:39, 9:49, 10:04, 10:24, 10:44, 11:04, 11:14, 11:24, 11:44, 12:04, 12:24, 12:44, 13:04, 13:24, 13:39, 13:54, 14:09</w:t>
            </w:r>
            <w:proofErr w:type="gramEnd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14:24, 14:44, 15:04, 15:24, 15:44, 16:04, 16:24, 16:39, 16:54, 17:09, 17:24, 17:39, 17:54, 18:09, 18:24, 18:39, 18:54, 19:09, 19:24, 19:39, 19:54,</w:t>
            </w:r>
            <w:r w:rsidR="00C035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20:09, 20:24, 20:44, 21:04, 21:24, 21:39, 21:54, 22:09, 22:24</w:t>
            </w:r>
            <w:proofErr w:type="gramEnd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, 22:39, 22:54, 23:39, 23:54, 0:09</w:t>
            </w:r>
          </w:p>
        </w:tc>
      </w:tr>
      <w:tr w:rsidR="00072F6A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072F6A" w:rsidRPr="00C03563" w:rsidRDefault="00072F6A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072F6A" w:rsidRPr="00C03563" w:rsidRDefault="00072F6A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 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072F6A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6:44-00:09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03563" w:rsidRPr="00C03563" w:rsidRDefault="00545C42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6:44, 7:04, 7:36, 7:46, 8:06, 8:24, 8:44, 9:04, 9:29, 9:39, 9:49, 10:04, 10:24, 10:39, 10:54, 11:04, 11:14, 11:24, 11:44, 12:04,</w:t>
            </w:r>
            <w:r w:rsidR="00C035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12:24, 12:44, 13:04, 13:24, 13:44, 14:04, 14:24, 14:44, 15:04, 15:24</w:t>
            </w:r>
            <w:proofErr w:type="gramEnd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16:04, 16:04, 16:24, 16:44,</w:t>
            </w:r>
            <w:r w:rsidR="00C035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17:04, 17:24, 17:39, 17:54, 18:09, 18:24, 18:39, 18:54, 19:09, 19:24, 19:39, 19:54, 20:09, 20:24, 20:44, 21:04, 21:24, 21:39, 21:54, 22:24, 22:54, 23:09, 23:39, 0:09</w:t>
            </w:r>
            <w:proofErr w:type="gramEnd"/>
          </w:p>
        </w:tc>
      </w:tr>
      <w:tr w:rsidR="00276170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</w:tcPr>
          <w:p w:rsidR="00276170" w:rsidRPr="00C03563" w:rsidRDefault="00276170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  <w:r w:rsidRPr="00C03563">
              <w:rPr>
                <w:rFonts w:ascii="Times New Roman" w:hAnsi="Times New Roman"/>
                <w:b/>
                <w:sz w:val="80"/>
                <w:szCs w:val="80"/>
              </w:rPr>
              <w:t>8</w:t>
            </w:r>
          </w:p>
        </w:tc>
        <w:tc>
          <w:tcPr>
            <w:tcW w:w="2974" w:type="dxa"/>
            <w:vMerge w:val="restart"/>
            <w:vAlign w:val="center"/>
          </w:tcPr>
          <w:p w:rsidR="00276170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03563">
              <w:rPr>
                <w:rFonts w:ascii="Times New Roman" w:hAnsi="Times New Roman"/>
                <w:b/>
                <w:sz w:val="40"/>
                <w:szCs w:val="40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276170" w:rsidRPr="00C03563" w:rsidRDefault="0027617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276170" w:rsidRPr="00C03563" w:rsidRDefault="0027617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6:19-22:59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76170" w:rsidRPr="00C03563" w:rsidRDefault="00276170" w:rsidP="0027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6:19, 6:49, 7:24, 7:54, 8:19, 8:29, 8:59, 9:19, 9:44, 10:39, 11:29, 12:29, 12:59, 13:39, 14:09, 15:19, 16:19, 16:34, 16:59, 17:34, 17:59, 18:34, 18:59, 19:39, 19:59, 21:29, 22:59</w:t>
            </w:r>
            <w:proofErr w:type="gramEnd"/>
          </w:p>
        </w:tc>
      </w:tr>
      <w:tr w:rsidR="00276170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276170" w:rsidRPr="00C03563" w:rsidRDefault="00276170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276170" w:rsidRPr="00C03563" w:rsidRDefault="00276170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276170" w:rsidRPr="00C03563" w:rsidRDefault="0027617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276170" w:rsidRPr="00C03563" w:rsidRDefault="00276170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6:49-22:39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76170" w:rsidRPr="00C03563" w:rsidRDefault="00276170" w:rsidP="002761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03563">
              <w:rPr>
                <w:rFonts w:ascii="Times New Roman" w:hAnsi="Times New Roman"/>
                <w:b/>
                <w:sz w:val="27"/>
                <w:szCs w:val="27"/>
              </w:rPr>
              <w:t>6:49, 7:59, 8:29, 8:59, 9:39, 10:39, 11:29, 11:59, 12:29, 12:59, 13:59, 14:59, 15:59, 16:59, 17:59, 18:44, 19:19, 21:27, 21:29,22:39</w:t>
            </w:r>
          </w:p>
        </w:tc>
      </w:tr>
      <w:tr w:rsidR="0035163B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  <w:r w:rsidRPr="00C03563">
              <w:rPr>
                <w:rFonts w:ascii="Times New Roman" w:hAnsi="Times New Roman"/>
                <w:b/>
                <w:sz w:val="80"/>
                <w:szCs w:val="80"/>
              </w:rPr>
              <w:t>21</w:t>
            </w:r>
          </w:p>
        </w:tc>
        <w:tc>
          <w:tcPr>
            <w:tcW w:w="2974" w:type="dxa"/>
            <w:vMerge w:val="restart"/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03563">
              <w:rPr>
                <w:rFonts w:ascii="Times New Roman" w:hAnsi="Times New Roman"/>
                <w:b/>
                <w:sz w:val="40"/>
                <w:szCs w:val="40"/>
              </w:rPr>
              <w:t xml:space="preserve">Теннисный </w:t>
            </w:r>
            <w:r w:rsidRPr="00C03563">
              <w:rPr>
                <w:rFonts w:ascii="Times New Roman" w:hAnsi="Times New Roman"/>
                <w:b/>
                <w:sz w:val="40"/>
                <w:szCs w:val="40"/>
              </w:rPr>
              <w:lastRenderedPageBreak/>
              <w:t>центр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6:40-22:10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163B" w:rsidRPr="00C03563" w:rsidRDefault="0035163B" w:rsidP="003516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6:40, 7:00, 7:20, 7:40, 8:00, 8:20, 8:40, 9:00, 9:20, 9:50, 10:20, 10:55, 11:20, 11:50, 12:50, 13:25, 14:25, 15:00, 15:20, 16:00, 16:20, 16:40, 17:00, 17:20, 17:40, 18:00, 18:20, 18:40, 19:00, 19:20</w:t>
            </w:r>
            <w:proofErr w:type="gramEnd"/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, 19:40, 20:20, 20:35, 21:20, 22:10</w:t>
            </w:r>
          </w:p>
        </w:tc>
      </w:tr>
      <w:tr w:rsidR="0035163B" w:rsidRPr="00115C8A" w:rsidTr="00823E21">
        <w:trPr>
          <w:trHeight w:val="481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35163B" w:rsidRPr="00C03563" w:rsidRDefault="0035163B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6:40-22:10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163B" w:rsidRPr="00C03563" w:rsidRDefault="0035163B" w:rsidP="0035163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03563">
              <w:rPr>
                <w:rFonts w:ascii="Times New Roman" w:hAnsi="Times New Roman"/>
                <w:b/>
                <w:sz w:val="27"/>
                <w:szCs w:val="27"/>
              </w:rPr>
              <w:t>6:40, 7:20, 8:20, 9:00, 9:20, 10:55, 11:50, 12:50, 13:25, 14:25, 15:00, 16:00, 16:40, 17:20, 17:40, 18:20, 19:00, 19:20, 20:35,22:10</w:t>
            </w:r>
          </w:p>
        </w:tc>
      </w:tr>
      <w:tr w:rsidR="0035163B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  <w:r w:rsidRPr="00C03563">
              <w:rPr>
                <w:rFonts w:ascii="Times New Roman" w:hAnsi="Times New Roman"/>
                <w:b/>
                <w:sz w:val="80"/>
                <w:szCs w:val="80"/>
              </w:rPr>
              <w:lastRenderedPageBreak/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9"/>
                <w:szCs w:val="39"/>
              </w:rPr>
            </w:pPr>
            <w:r w:rsidRPr="00C03563">
              <w:rPr>
                <w:rFonts w:ascii="Times New Roman" w:hAnsi="Times New Roman"/>
                <w:b/>
                <w:sz w:val="36"/>
                <w:szCs w:val="39"/>
              </w:rPr>
              <w:t>Сельхозтехника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7:40-22:10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7:40, 8:25, 8:35, 9:12, 9:40, 10:35, 11:10, 12:00, 13:25, 14:07, 14:52, 15:45, 16:15, 17:05, 17:45, 18:15, 18:50,</w:t>
            </w:r>
            <w:r w:rsidR="00C035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19:00, 19:55, 20:05, 20:55, 21:10, 22:10</w:t>
            </w:r>
          </w:p>
        </w:tc>
      </w:tr>
      <w:tr w:rsidR="0035163B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35163B" w:rsidRPr="00C03563" w:rsidRDefault="0035163B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7:40-22:10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7:45, 8:15, 8:35, 9:12, 9:45, 10:35, 11:10, 12:00, 13:05, 14:00, 14:32, 15:35, 16:15, 17:05, 17:35, 18:05, 18:37,</w:t>
            </w:r>
            <w:r w:rsidR="00C035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03563">
              <w:rPr>
                <w:rFonts w:ascii="Times New Roman" w:hAnsi="Times New Roman"/>
                <w:b/>
                <w:sz w:val="28"/>
                <w:szCs w:val="28"/>
              </w:rPr>
              <w:t>19:00, 19:30, 20:05, 20:45, 21:10, 22:10</w:t>
            </w:r>
          </w:p>
        </w:tc>
      </w:tr>
      <w:tr w:rsidR="0035163B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35163B" w:rsidRPr="00C03563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0"/>
                <w:szCs w:val="80"/>
              </w:rPr>
            </w:pPr>
            <w:r w:rsidRPr="00C03563">
              <w:rPr>
                <w:rFonts w:ascii="Times New Roman" w:hAnsi="Times New Roman" w:cs="Times New Roman"/>
                <w:b/>
                <w:sz w:val="80"/>
                <w:szCs w:val="80"/>
              </w:rPr>
              <w:t>77А</w:t>
            </w:r>
          </w:p>
        </w:tc>
        <w:tc>
          <w:tcPr>
            <w:tcW w:w="2974" w:type="dxa"/>
            <w:vMerge w:val="restart"/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C03563">
              <w:rPr>
                <w:rFonts w:ascii="Times New Roman" w:hAnsi="Times New Roman" w:cs="Times New Roman"/>
                <w:b/>
                <w:sz w:val="40"/>
                <w:szCs w:val="40"/>
              </w:rPr>
              <w:t>Районная поликлиника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6:36-21:36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163B" w:rsidRPr="00C03563" w:rsidRDefault="0035163B" w:rsidP="00F17C2B">
            <w:pPr>
              <w:spacing w:after="0" w:line="240" w:lineRule="auto"/>
              <w:ind w:left="-155" w:right="-10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28"/>
                <w:szCs w:val="28"/>
              </w:rPr>
              <w:t>6:36, 6:56, 7:26, 7:56, 8:16, 8:41, 9:01, 9:16, 9:36, 9:56, 10:16, 10:56, 11:56, 12:56, 13:36, 14:36, 15:16, 16:16, 16:56, 17:16, 17:36, 17:56, 18:16, 18:36, 18:56, 19:16, 19:36, 19:56, 20:36, 20:56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28"/>
                <w:szCs w:val="28"/>
              </w:rPr>
              <w:t>, 21:36</w:t>
            </w:r>
          </w:p>
        </w:tc>
      </w:tr>
      <w:tr w:rsidR="0035163B" w:rsidRPr="00115C8A" w:rsidTr="00823E21">
        <w:trPr>
          <w:trHeight w:val="375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2266" w:type="dxa"/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vAlign w:val="center"/>
          </w:tcPr>
          <w:p w:rsidR="0035163B" w:rsidRPr="00C03563" w:rsidRDefault="0035163B" w:rsidP="00C035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8000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sz w:val="28"/>
                <w:szCs w:val="28"/>
              </w:rPr>
              <w:t>7:56-22:26</w:t>
            </w:r>
          </w:p>
        </w:tc>
        <w:tc>
          <w:tcPr>
            <w:tcW w:w="14751" w:type="dxa"/>
            <w:gridSpan w:val="7"/>
            <w:tcBorders>
              <w:right w:val="double" w:sz="4" w:space="0" w:color="auto"/>
            </w:tcBorders>
            <w:vAlign w:val="center"/>
          </w:tcPr>
          <w:p w:rsidR="0035163B" w:rsidRPr="00C03563" w:rsidRDefault="0035163B" w:rsidP="00F17C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</w:rPr>
            </w:pPr>
            <w:r w:rsidRPr="00C03563">
              <w:rPr>
                <w:rFonts w:ascii="Times New Roman" w:hAnsi="Times New Roman" w:cs="Times New Roman"/>
                <w:b/>
                <w:sz w:val="28"/>
                <w:szCs w:val="28"/>
              </w:rPr>
              <w:t>7:56, 8:56, 9:36, 10:36, 11:16, 12:16, 12:56, 13:56, 14:56, 16:36, 16:56, 18:16, 18:36, 18:56, 19:56, 20:26, 20:56, 22:26</w:t>
            </w:r>
          </w:p>
        </w:tc>
      </w:tr>
      <w:tr w:rsidR="0035163B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35163B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B96EA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35163B" w:rsidRPr="009B1643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9B1643">
              <w:rPr>
                <w:rFonts w:ascii="Times New Roman" w:hAnsi="Times New Roman" w:cs="Times New Roman"/>
                <w:b/>
                <w:sz w:val="32"/>
                <w:szCs w:val="32"/>
              </w:rPr>
              <w:t>Назымская</w:t>
            </w:r>
            <w:proofErr w:type="spellEnd"/>
            <w:r w:rsidRPr="009B164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экспедиция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32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48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35163B" w:rsidRPr="00115C8A" w:rsidRDefault="0035163B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35163B" w:rsidRPr="00C15944" w:rsidRDefault="0035163B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35163B" w:rsidRPr="00C15944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35163B" w:rsidRPr="00C15944" w:rsidRDefault="0035163B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35163B" w:rsidRPr="00C15944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8К</w:t>
            </w:r>
          </w:p>
        </w:tc>
        <w:tc>
          <w:tcPr>
            <w:tcW w:w="2974" w:type="dxa"/>
            <w:vMerge w:val="restart"/>
            <w:vAlign w:val="center"/>
          </w:tcPr>
          <w:p w:rsidR="0035163B" w:rsidRPr="002C1452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2C1452">
              <w:rPr>
                <w:rFonts w:ascii="Times New Roman" w:hAnsi="Times New Roman"/>
                <w:b/>
                <w:sz w:val="52"/>
                <w:szCs w:val="52"/>
              </w:rPr>
              <w:t>ОМК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115C8A" w:rsidRDefault="0035163B" w:rsidP="004B16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115C8A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115C8A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35163B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9К</w:t>
            </w:r>
          </w:p>
        </w:tc>
        <w:tc>
          <w:tcPr>
            <w:tcW w:w="2974" w:type="dxa"/>
            <w:vMerge w:val="restart"/>
            <w:vAlign w:val="center"/>
          </w:tcPr>
          <w:p w:rsidR="0035163B" w:rsidRPr="002C1452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2C1452">
              <w:rPr>
                <w:rFonts w:ascii="Times New Roman" w:hAnsi="Times New Roman"/>
                <w:b/>
                <w:sz w:val="40"/>
                <w:szCs w:val="40"/>
              </w:rPr>
              <w:t>Аэропорт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35163B" w:rsidRPr="00C15944" w:rsidRDefault="0035163B" w:rsidP="004B16DB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Default="0035163B" w:rsidP="004B1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115C8A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115C8A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163B" w:rsidRPr="00823E21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35163B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35163B" w:rsidRPr="00823E21" w:rsidRDefault="00823E21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03808" behindDoc="0" locked="0" layoutInCell="1" allowOverlap="1" wp14:anchorId="11C2BD60" wp14:editId="76E7CB56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291715" cy="229171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2291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3B"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35163B" w:rsidRPr="002C1452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C1452">
              <w:rPr>
                <w:rFonts w:ascii="Times New Roman" w:hAnsi="Times New Roman"/>
                <w:b/>
                <w:sz w:val="36"/>
                <w:szCs w:val="36"/>
              </w:rPr>
              <w:t>Теннисный центр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35163B" w:rsidRPr="00C15944" w:rsidRDefault="0035163B" w:rsidP="004B16DB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Default="0035163B" w:rsidP="004B16D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115C8A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115C8A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35163B" w:rsidP="004B16DB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C03563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35163B" w:rsidRPr="00115C8A" w:rsidRDefault="0035163B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35163B" w:rsidRPr="00C15944" w:rsidRDefault="00823E21" w:rsidP="004B16DB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51C23E5" wp14:editId="5399F13D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3E21" w:rsidRPr="00823E21" w:rsidRDefault="00823E21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823E21" w:rsidRPr="00823E21" w:rsidRDefault="00823E21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823E21" w:rsidRDefault="00823E2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068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823E21" w:rsidRPr="00823E21" w:rsidRDefault="00823E21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823E21" w:rsidRPr="00823E21" w:rsidRDefault="00823E21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823E21" w:rsidRDefault="00823E21"/>
                        </w:txbxContent>
                      </v:textbox>
                    </v:shape>
                  </w:pict>
                </mc:Fallback>
              </mc:AlternateContent>
            </w: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02784" behindDoc="0" locked="0" layoutInCell="1" allowOverlap="1" wp14:anchorId="1B210337" wp14:editId="5C851C63">
                  <wp:simplePos x="0" y="0"/>
                  <wp:positionH relativeFrom="column">
                    <wp:posOffset>559864</wp:posOffset>
                  </wp:positionH>
                  <wp:positionV relativeFrom="paragraph">
                    <wp:posOffset>1045383</wp:posOffset>
                  </wp:positionV>
                  <wp:extent cx="5498276" cy="2020787"/>
                  <wp:effectExtent l="0" t="0" r="7620" b="0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5498276" cy="202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3B"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C15944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3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4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823E21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0" locked="0" layoutInCell="1" allowOverlap="1" wp14:anchorId="799EDFC6" wp14:editId="5EFB98A7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940435</wp:posOffset>
                  </wp:positionV>
                  <wp:extent cx="5205095" cy="2279650"/>
                  <wp:effectExtent l="0" t="0" r="0" b="635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2" t="39531" r="30103" b="21767"/>
                          <a:stretch/>
                        </pic:blipFill>
                        <pic:spPr bwMode="auto">
                          <a:xfrm>
                            <a:off x="0" y="0"/>
                            <a:ext cx="5205095" cy="227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63B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35163B" w:rsidRPr="00823E21" w:rsidRDefault="0035163B" w:rsidP="004B16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35163B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C03563" w:rsidRDefault="00C03563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35163B" w:rsidRPr="00C03563" w:rsidRDefault="0035163B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35163B" w:rsidRPr="00C03563" w:rsidRDefault="0035163B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35163B" w:rsidRPr="00C03563" w:rsidRDefault="0035163B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: Шевченко 36А, тел: (3467) 32-64-60;</w:t>
            </w:r>
          </w:p>
          <w:p w:rsidR="0035163B" w:rsidRDefault="0035163B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 w:rsidR="00823E2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ной части (3467) 398-104, 398-103, 102 и 112</w:t>
            </w:r>
          </w:p>
          <w:p w:rsidR="00823E21" w:rsidRDefault="00823E21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23E21" w:rsidRDefault="00823E21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cs="Times New Roman"/>
                <w:noProof/>
                <w:sz w:val="35"/>
                <w:szCs w:val="35"/>
                <w:lang w:eastAsia="ru-RU"/>
              </w:rPr>
              <w:drawing>
                <wp:inline distT="0" distB="0" distL="0" distR="0" wp14:anchorId="78AE3BE1" wp14:editId="4F3C3254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23E21" w:rsidRPr="00C03563" w:rsidRDefault="00823E21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4EA" w:rsidRDefault="000764EA" w:rsidP="00A33411">
      <w:pPr>
        <w:spacing w:after="0" w:line="240" w:lineRule="auto"/>
      </w:pPr>
      <w:r>
        <w:separator/>
      </w:r>
    </w:p>
  </w:endnote>
  <w:endnote w:type="continuationSeparator" w:id="0">
    <w:p w:rsidR="000764EA" w:rsidRDefault="000764EA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4EA" w:rsidRDefault="000764EA" w:rsidP="00A33411">
      <w:pPr>
        <w:spacing w:after="0" w:line="240" w:lineRule="auto"/>
      </w:pPr>
      <w:r>
        <w:separator/>
      </w:r>
    </w:p>
  </w:footnote>
  <w:footnote w:type="continuationSeparator" w:id="0">
    <w:p w:rsidR="000764EA" w:rsidRDefault="000764EA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10.35pt;height:111.25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8C5C8-D26B-4913-9316-DFD27CDB6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31</TotalTime>
  <Pages>3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6201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Щур Сергей Николаевич</cp:lastModifiedBy>
  <cp:revision>6</cp:revision>
  <cp:lastPrinted>2024-08-16T04:37:00Z</cp:lastPrinted>
  <dcterms:created xsi:type="dcterms:W3CDTF">2024-09-26T12:08:00Z</dcterms:created>
  <dcterms:modified xsi:type="dcterms:W3CDTF">2024-10-09T06:56:00Z</dcterms:modified>
</cp:coreProperties>
</file>