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44"/>
        <w:gridCol w:w="2536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E52A9B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</w:pPr>
            <w:r w:rsidRPr="00C658F0">
              <w:rPr>
                <w:rFonts w:ascii="Times New Roman" w:hAnsi="Times New Roman"/>
                <w:b/>
                <w:noProof/>
                <w:sz w:val="200"/>
                <w:szCs w:val="200"/>
              </w:rPr>
              <w:drawing>
                <wp:anchor distT="0" distB="0" distL="114300" distR="114300" simplePos="0" relativeHeight="251680256" behindDoc="0" locked="0" layoutInCell="0" allowOverlap="1" wp14:anchorId="68AEB4B2" wp14:editId="1157106C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FFF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Лермонтова </w:t>
            </w:r>
            <w:r w:rsidR="00177DAD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 </w:t>
            </w:r>
            <w:r w:rsidR="00E52A9B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</w:t>
            </w:r>
          </w:p>
        </w:tc>
        <w:tc>
          <w:tcPr>
            <w:tcW w:w="2974" w:type="dxa"/>
            <w:vMerge w:val="restart"/>
            <w:vAlign w:val="center"/>
          </w:tcPr>
          <w:p w:rsidR="00BE4F44" w:rsidRDefault="00BE4F44" w:rsidP="00E52A9B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386E35">
              <w:rPr>
                <w:rFonts w:ascii="Times New Roman" w:hAnsi="Times New Roman" w:cs="Times New Roman"/>
                <w:b/>
                <w:sz w:val="40"/>
                <w:szCs w:val="40"/>
              </w:rPr>
              <w:t>Авторечвокзал</w:t>
            </w:r>
            <w:proofErr w:type="spellEnd"/>
          </w:p>
          <w:p w:rsidR="00BE4F44" w:rsidRPr="00386E35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E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6E35">
              <w:rPr>
                <w:rFonts w:ascii="Times New Roman" w:hAnsi="Times New Roman" w:cs="Times New Roman"/>
                <w:sz w:val="28"/>
                <w:szCs w:val="28"/>
              </w:rPr>
              <w:t>(по Гагарина)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E52A9B" w:rsidP="00CA6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6:2</w:t>
            </w:r>
            <w:r w:rsidR="00B23FFF">
              <w:rPr>
                <w:rFonts w:ascii="Times New Roman" w:hAnsi="Times New Roman" w:cs="Times New Roman"/>
                <w:sz w:val="28"/>
              </w:rPr>
              <w:t>6-22:51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23FFF" w:rsidRPr="00B23FFF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6:26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412D99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15:56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22:51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115C8A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B23FFF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6:41-21:56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23FFF" w:rsidRPr="00B23FFF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A423E3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21:56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B23FFF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6:57-22:47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14:07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20:02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20:22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22:47</w:t>
            </w:r>
          </w:p>
        </w:tc>
      </w:tr>
      <w:tr w:rsidR="00BE4F44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E52A9B" w:rsidP="00177D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</w:t>
            </w:r>
            <w:r w:rsidR="00B23FFF">
              <w:rPr>
                <w:rFonts w:ascii="Times New Roman" w:hAnsi="Times New Roman" w:cs="Times New Roman"/>
                <w:sz w:val="28"/>
              </w:rPr>
              <w:t>7-22:47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B23FFF" w:rsidP="00E52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6:57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9:02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11:02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11:57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12:57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13:12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14:07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15:52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16:57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17:57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18:57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20:02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20:42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21:57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22:47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Ледовый дворец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CA6710" w:rsidP="00B23F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</w:t>
            </w:r>
            <w:r w:rsidR="00B23FFF">
              <w:rPr>
                <w:rFonts w:ascii="Times New Roman" w:hAnsi="Times New Roman" w:cs="Times New Roman"/>
                <w:sz w:val="28"/>
              </w:rPr>
              <w:t>4-00:09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5:44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15:19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15:39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21:39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23:29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0:09</w:t>
            </w:r>
            <w:proofErr w:type="gramEnd"/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CA6710" w:rsidP="00B23F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</w:t>
            </w:r>
            <w:r w:rsidR="00B23FFF">
              <w:rPr>
                <w:rFonts w:ascii="Times New Roman" w:hAnsi="Times New Roman" w:cs="Times New Roman"/>
                <w:sz w:val="28"/>
              </w:rPr>
              <w:t>4-00:09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5:44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12:19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16:39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17:39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22:59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23:29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0:09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177DAD" w:rsidP="00D911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</w:t>
            </w:r>
            <w:r w:rsidR="00B23FFF">
              <w:rPr>
                <w:rFonts w:ascii="Times New Roman" w:hAnsi="Times New Roman" w:cs="Times New Roman"/>
                <w:sz w:val="28"/>
              </w:rPr>
              <w:t>4-00:09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5:44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13:59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14:19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15:39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22:14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23:29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0:09</w:t>
            </w:r>
          </w:p>
        </w:tc>
      </w:tr>
      <w:tr w:rsidR="00BE4F44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23FFF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5:44-00:09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5:44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15:19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15:39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21:39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23:29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0:09</w:t>
            </w:r>
            <w:proofErr w:type="gramEnd"/>
          </w:p>
        </w:tc>
      </w:tr>
      <w:tr w:rsidR="008F54F5" w:rsidRPr="00115C8A" w:rsidTr="008F54F5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F54F5" w:rsidRDefault="008F54F5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8F54F5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77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8F54F5" w:rsidRDefault="008F54F5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4D64BF" w:rsidRDefault="008F54F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Default="00D911DC" w:rsidP="00B23F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</w:t>
            </w:r>
            <w:r w:rsidR="00B23FFF">
              <w:rPr>
                <w:rFonts w:ascii="Times New Roman" w:hAnsi="Times New Roman" w:cs="Times New Roman"/>
                <w:sz w:val="28"/>
              </w:rPr>
              <w:t>3-21:43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23FFF" w:rsidRPr="00B23FFF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9:50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14:48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8F54F5" w:rsidRPr="00EC49F2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16:30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17:50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19:40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21:43</w:t>
            </w:r>
          </w:p>
        </w:tc>
      </w:tr>
      <w:tr w:rsidR="008F54F5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8F54F5" w:rsidRPr="00C03563" w:rsidRDefault="008F54F5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03563" w:rsidRDefault="00B23FFF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6:53-21:43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23FFF" w:rsidRPr="00B23FFF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9:50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10:23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11:23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12:38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13:40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14:23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15:43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16:23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17:50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18:50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8F54F5" w:rsidRPr="00EC49F2" w:rsidRDefault="00B23FFF" w:rsidP="00B23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>19:43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23FFF">
              <w:rPr>
                <w:rFonts w:ascii="Times New Roman" w:hAnsi="Times New Roman"/>
                <w:b/>
                <w:sz w:val="28"/>
                <w:szCs w:val="28"/>
              </w:rPr>
              <w:t xml:space="preserve"> 21:43</w:t>
            </w:r>
          </w:p>
        </w:tc>
      </w:tr>
      <w:tr w:rsidR="008F54F5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8F54F5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B96EA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4"/>
              </w:rPr>
            </w:pPr>
          </w:p>
          <w:p w:rsidR="008F54F5" w:rsidRPr="00C658F0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lastRenderedPageBreak/>
              <w:t>ТД «Сатурн»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4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3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115C8A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C15944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D0B8D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8</w:t>
            </w: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115C8A" w:rsidRDefault="008F54F5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242A2D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</w:rPr>
              <w:t>13К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4D64BF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6816" behindDoc="0" locked="0" layoutInCell="1" allowOverlap="1" wp14:anchorId="5E117731" wp14:editId="5F166A5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1422400</wp:posOffset>
                  </wp:positionV>
                  <wp:extent cx="2612390" cy="261239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2612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C658F0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4768" behindDoc="0" locked="0" layoutInCell="1" allowOverlap="1" wp14:anchorId="43233A6A" wp14:editId="3984CC40">
                  <wp:simplePos x="0" y="0"/>
                  <wp:positionH relativeFrom="column">
                    <wp:posOffset>-16620</wp:posOffset>
                  </wp:positionH>
                  <wp:positionV relativeFrom="paragraph">
                    <wp:posOffset>1042670</wp:posOffset>
                  </wp:positionV>
                  <wp:extent cx="6305798" cy="2317515"/>
                  <wp:effectExtent l="0" t="0" r="0" b="698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6305798" cy="231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369C81A0" wp14:editId="2D25B0D1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3FFF" w:rsidRPr="00823E21" w:rsidRDefault="00B23FFF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B23FFF" w:rsidRPr="00823E21" w:rsidRDefault="00B23FFF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B23FFF" w:rsidRDefault="00B23FF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45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B23FFF" w:rsidRPr="00823E21" w:rsidRDefault="00B23FFF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B23FFF" w:rsidRPr="00823E21" w:rsidRDefault="00B23FFF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B23FFF" w:rsidRDefault="00B23FFF"/>
                        </w:txbxContent>
                      </v:textbox>
                    </v:shape>
                  </w:pict>
                </mc:Fallback>
              </mc:AlternateContent>
            </w: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9B74D1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864" behindDoc="0" locked="0" layoutInCell="1" allowOverlap="1" wp14:anchorId="5907CD4C" wp14:editId="1B5BD41F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941705</wp:posOffset>
                  </wp:positionV>
                  <wp:extent cx="5161915" cy="2493010"/>
                  <wp:effectExtent l="0" t="0" r="635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2" t="34335" r="30113" b="31264"/>
                          <a:stretch/>
                        </pic:blipFill>
                        <pic:spPr bwMode="auto">
                          <a:xfrm>
                            <a:off x="0" y="0"/>
                            <a:ext cx="5161915" cy="249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4F5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  <w:bookmarkStart w:id="0" w:name="_GoBack"/>
            <w:bookmarkEnd w:id="0"/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8F54F5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8F54F5" w:rsidRPr="00C03563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8F54F5" w:rsidRPr="00C03563" w:rsidRDefault="008F54F5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8F54F5" w:rsidRPr="00C03563" w:rsidRDefault="008F54F5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: Шевченко 36А, тел: </w:t>
            </w:r>
            <w:r w:rsidR="00927A89">
              <w:rPr>
                <w:rFonts w:ascii="Times New Roman" w:hAnsi="Times New Roman" w:cs="Times New Roman"/>
                <w:sz w:val="36"/>
                <w:szCs w:val="36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(3467) 32-64-60;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ной части </w:t>
            </w:r>
            <w:r w:rsidR="00927A89">
              <w:rPr>
                <w:rFonts w:ascii="Times New Roman" w:hAnsi="Times New Roman" w:cs="Times New Roman"/>
                <w:sz w:val="35"/>
                <w:szCs w:val="35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(3467) 398-104, 398-103, 102 и 112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8F54F5" w:rsidRDefault="008F54F5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drawing>
                <wp:inline distT="0" distB="0" distL="0" distR="0" wp14:anchorId="0FDCDC57" wp14:editId="26FDA0D7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4F5" w:rsidRPr="00C03563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FFF" w:rsidRDefault="00B23FFF" w:rsidP="00A33411">
      <w:pPr>
        <w:spacing w:after="0" w:line="240" w:lineRule="auto"/>
      </w:pPr>
      <w:r>
        <w:separator/>
      </w:r>
    </w:p>
  </w:endnote>
  <w:endnote w:type="continuationSeparator" w:id="0">
    <w:p w:rsidR="00B23FFF" w:rsidRDefault="00B23FFF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FFF" w:rsidRDefault="00B23FFF" w:rsidP="00A33411">
      <w:pPr>
        <w:spacing w:after="0" w:line="240" w:lineRule="auto"/>
      </w:pPr>
      <w:r>
        <w:separator/>
      </w:r>
    </w:p>
  </w:footnote>
  <w:footnote w:type="continuationSeparator" w:id="0">
    <w:p w:rsidR="00B23FFF" w:rsidRDefault="00B23FFF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0.35pt;height:112.2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07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16F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77DAD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A2D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410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07A6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127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647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4F5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A89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4D1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3E3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3FFF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0B8D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4F44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6710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1DC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2A9B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A5AA2-5B27-48C8-89E0-E8FF0E8A6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0</TotalTime>
  <Pages>3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4627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2</cp:revision>
  <cp:lastPrinted>2024-08-16T04:37:00Z</cp:lastPrinted>
  <dcterms:created xsi:type="dcterms:W3CDTF">2024-11-27T07:37:00Z</dcterms:created>
  <dcterms:modified xsi:type="dcterms:W3CDTF">2024-11-27T07:37:00Z</dcterms:modified>
</cp:coreProperties>
</file>