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44"/>
        <w:gridCol w:w="2536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1B35C5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</w:pPr>
            <w:r w:rsidRPr="001B35C5">
              <w:rPr>
                <w:rFonts w:ascii="Times New Roman" w:hAnsi="Times New Roman"/>
                <w:b/>
                <w:noProof/>
                <w:sz w:val="184"/>
                <w:szCs w:val="184"/>
              </w:rPr>
              <w:drawing>
                <wp:anchor distT="0" distB="0" distL="114300" distR="114300" simplePos="0" relativeHeight="251680256" behindDoc="0" locked="0" layoutInCell="0" allowOverlap="1" wp14:anchorId="76B0F093" wp14:editId="7D0A3CD9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35C5" w:rsidRPr="001B35C5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>Город</w:t>
            </w:r>
            <w:r w:rsidR="001B35C5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>ок</w:t>
            </w:r>
            <w:r w:rsidR="001B35C5" w:rsidRPr="001B35C5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 xml:space="preserve"> Геологов</w:t>
            </w:r>
            <w:r w:rsidR="006673D7" w:rsidRPr="001B35C5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 xml:space="preserve"> </w:t>
            </w:r>
            <w:r w:rsidR="00177DAD" w:rsidRPr="001B35C5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 xml:space="preserve"> </w:t>
            </w:r>
            <w:r w:rsidR="00E52A9B" w:rsidRPr="001B35C5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  <w:r w:rsidR="00901BCE">
              <w:rPr>
                <w:rFonts w:ascii="Times New Roman" w:hAnsi="Times New Roman"/>
                <w:b/>
                <w:sz w:val="72"/>
                <w:szCs w:val="96"/>
              </w:rPr>
              <w:t>А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901BCE" w:rsidRDefault="00901BCE" w:rsidP="00901BCE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>ОМК</w:t>
            </w:r>
            <w:r w:rsidR="00BE4F44"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6673D7" w:rsidP="001B35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6:0</w:t>
            </w:r>
            <w:r w:rsidR="001B35C5">
              <w:rPr>
                <w:rFonts w:ascii="Times New Roman" w:hAnsi="Times New Roman" w:cs="Times New Roman"/>
                <w:sz w:val="28"/>
              </w:rPr>
              <w:t>8-21:45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35C5" w:rsidRPr="001B35C5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6:08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412D99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21:45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901BCE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115C8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1B35C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7:40-21:35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35C5" w:rsidRPr="001B35C5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7:40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A423E3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19:25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21:35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901BCE" w:rsidRDefault="00901BCE" w:rsidP="00901B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>ОМК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1B35C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6:19-22:25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13:25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19:05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19:25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22:25</w:t>
            </w:r>
          </w:p>
        </w:tc>
      </w:tr>
      <w:tr w:rsidR="00BE4F44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1B35C5" w:rsidP="00177D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6:39-22:25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35C5" w:rsidRPr="001B35C5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71316A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19:25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22:25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901BCE" w:rsidRDefault="00901BCE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proofErr w:type="spellStart"/>
            <w:r w:rsidRPr="00901BCE">
              <w:rPr>
                <w:rFonts w:ascii="Times New Roman" w:hAnsi="Times New Roman"/>
                <w:b/>
                <w:sz w:val="44"/>
                <w:szCs w:val="44"/>
              </w:rPr>
              <w:t>Мкр</w:t>
            </w:r>
            <w:proofErr w:type="spellEnd"/>
            <w:r w:rsidRPr="00901BCE">
              <w:rPr>
                <w:rFonts w:ascii="Times New Roman" w:hAnsi="Times New Roman"/>
                <w:b/>
                <w:sz w:val="44"/>
                <w:szCs w:val="44"/>
              </w:rPr>
              <w:t>. Восточный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287682" w:rsidP="001B35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5:5</w:t>
            </w:r>
            <w:r w:rsidR="001B35C5">
              <w:rPr>
                <w:rFonts w:ascii="Times New Roman" w:hAnsi="Times New Roman" w:cs="Times New Roman"/>
                <w:sz w:val="28"/>
              </w:rPr>
              <w:t>7-23:02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35C5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10:47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14:17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20:37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E4F44" w:rsidRPr="0071316A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21:47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22:47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23:02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1B35C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5:57-23:32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1B35C5" w:rsidP="001B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17:17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22:47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23:32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C368E" w:rsidP="002876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5:5</w:t>
            </w:r>
            <w:r w:rsidR="00C023CE">
              <w:rPr>
                <w:rFonts w:ascii="Times New Roman" w:hAnsi="Times New Roman" w:cs="Times New Roman"/>
                <w:sz w:val="28"/>
              </w:rPr>
              <w:t>7-00:02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1B35C5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13:47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14:02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14:17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15:37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16:47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17:32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17:47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18:02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18:17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18:32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18:47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19:02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19:17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19:32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19:47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>20:02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20:37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21:17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21:32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21:47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22:02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22:17</w:t>
            </w:r>
            <w:proofErr w:type="gramEnd"/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22:32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22:47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23:32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23:47</w:t>
            </w:r>
            <w:r w:rsidR="00C023CE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B35C5">
              <w:rPr>
                <w:rFonts w:ascii="Times New Roman" w:hAnsi="Times New Roman"/>
                <w:b/>
                <w:sz w:val="28"/>
                <w:szCs w:val="28"/>
              </w:rPr>
              <w:t xml:space="preserve"> 0:02</w:t>
            </w:r>
          </w:p>
        </w:tc>
      </w:tr>
      <w:tr w:rsidR="00BE4F44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AF18C6" w:rsidP="00C02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</w:t>
            </w:r>
            <w:r w:rsidR="00C023CE">
              <w:rPr>
                <w:rFonts w:ascii="Times New Roman" w:hAnsi="Times New Roman" w:cs="Times New Roman"/>
                <w:sz w:val="28"/>
              </w:rPr>
              <w:t>7-00:02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23CE" w:rsidRDefault="00C023CE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7:39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9:22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9:32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9:42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10:32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10:47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11:07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11:17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12:37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13:17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13:57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14:17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17:17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17:32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17:47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19:02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19:32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19:47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20:02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21:32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21:47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E4F44" w:rsidRPr="005107A6" w:rsidRDefault="00C023CE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22:17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22:47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23:02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23:32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0:02</w:t>
            </w:r>
          </w:p>
        </w:tc>
      </w:tr>
      <w:tr w:rsidR="006673D7" w:rsidRPr="00115C8A" w:rsidTr="006673D7">
        <w:trPr>
          <w:trHeight w:val="92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6673D7" w:rsidRDefault="006673D7" w:rsidP="006673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>21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C03563" w:rsidRDefault="006673D7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Теннисный центр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6673D7" w:rsidRPr="004D64BF" w:rsidRDefault="006673D7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03563" w:rsidRDefault="00C023CE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6:35-22:05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BC368E" w:rsidRDefault="00C023CE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7:35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11:45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12:45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13:15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14:20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15:45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17:35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19:15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19:35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22:05</w:t>
            </w:r>
          </w:p>
        </w:tc>
      </w:tr>
      <w:tr w:rsidR="006673D7" w:rsidRPr="00115C8A" w:rsidTr="006673D7">
        <w:trPr>
          <w:trHeight w:val="809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6673D7" w:rsidRPr="00C03563" w:rsidRDefault="006673D7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C03563" w:rsidRDefault="006673D7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6673D7" w:rsidRPr="00C03563" w:rsidRDefault="006673D7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03563" w:rsidRDefault="00C023CE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6:35-22:05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23CE" w:rsidRPr="00C023CE" w:rsidRDefault="00C023CE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11:45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12:45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14:20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16:35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17:15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17:35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673D7" w:rsidRPr="00BC368E" w:rsidRDefault="00C023CE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18:55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19:15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20:35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22:05</w:t>
            </w:r>
          </w:p>
        </w:tc>
      </w:tr>
      <w:tr w:rsidR="006673D7" w:rsidRPr="00115C8A" w:rsidTr="008F54F5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8F54F5" w:rsidRDefault="006673D7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8F54F5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77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901BCE" w:rsidRDefault="006673D7" w:rsidP="00901BCE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b/>
                <w:sz w:val="38"/>
                <w:szCs w:val="38"/>
                <w:lang w:val="en-US"/>
              </w:rPr>
            </w:pPr>
            <w:r w:rsidRPr="00901BCE">
              <w:rPr>
                <w:rFonts w:ascii="Times New Roman" w:hAnsi="Times New Roman"/>
                <w:b/>
                <w:sz w:val="38"/>
                <w:szCs w:val="38"/>
              </w:rPr>
              <w:t>Сельхозтехника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6673D7" w:rsidRPr="004D64BF" w:rsidRDefault="006673D7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Default="00C023CE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6:39-22:04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23CE" w:rsidRPr="00C023CE" w:rsidRDefault="00C023CE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6:39, 7:34, 8:19, 8:29, 9:06, 9:39, 10:39, 11:54, 12:19, 12:49, 13:19, 13:46, 14:04, 14:46, 15:13, 15:39, 16:59,</w:t>
            </w:r>
          </w:p>
          <w:p w:rsidR="006673D7" w:rsidRPr="00EC49F2" w:rsidRDefault="00C023CE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17:29, 17:55, 18:56, 19:25, 20:19, 20:55, 20:39, 22:04</w:t>
            </w:r>
          </w:p>
        </w:tc>
      </w:tr>
      <w:tr w:rsidR="006673D7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6673D7" w:rsidRPr="00C03563" w:rsidRDefault="006673D7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C03563" w:rsidRDefault="006673D7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6673D7" w:rsidRPr="00C03563" w:rsidRDefault="006673D7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03563" w:rsidRDefault="00AF18C6" w:rsidP="00C02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</w:t>
            </w:r>
            <w:r w:rsidR="00C023CE">
              <w:rPr>
                <w:rFonts w:ascii="Times New Roman" w:hAnsi="Times New Roman" w:cs="Times New Roman"/>
                <w:sz w:val="28"/>
              </w:rPr>
              <w:t>9-22:04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23CE" w:rsidRPr="00C023CE" w:rsidRDefault="00C023CE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7:34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8:12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9:39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11:54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12:49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13:39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14:26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14:59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15:39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17:39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18:59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673D7" w:rsidRPr="00EC49F2" w:rsidRDefault="00C023CE" w:rsidP="00C02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>19:29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3CE">
              <w:rPr>
                <w:rFonts w:ascii="Times New Roman" w:hAnsi="Times New Roman"/>
                <w:b/>
                <w:sz w:val="28"/>
                <w:szCs w:val="28"/>
              </w:rPr>
              <w:t xml:space="preserve"> 22:04</w:t>
            </w:r>
          </w:p>
        </w:tc>
      </w:tr>
      <w:tr w:rsidR="006673D7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6673D7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lastRenderedPageBreak/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B96EA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6673D7" w:rsidRPr="00C658F0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sz w:val="44"/>
                <w:szCs w:val="44"/>
              </w:rPr>
              <w:t>Назымская</w:t>
            </w:r>
            <w:proofErr w:type="spellEnd"/>
            <w:r>
              <w:rPr>
                <w:rFonts w:ascii="Times New Roman" w:hAnsi="Times New Roman"/>
                <w:b/>
                <w:sz w:val="44"/>
                <w:szCs w:val="44"/>
              </w:rPr>
              <w:t xml:space="preserve"> экспедиция 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4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3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6673D7" w:rsidRPr="00115C8A" w:rsidRDefault="006673D7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6673D7" w:rsidRPr="00C15944" w:rsidRDefault="006673D7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6673D7" w:rsidRPr="00C15944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6673D7" w:rsidRPr="00C15944" w:rsidRDefault="006673D7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15944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6673D7" w:rsidRPr="00115C8A" w:rsidTr="00BD0B8D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8</w:t>
            </w: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115C8A" w:rsidRDefault="006673D7" w:rsidP="00BC368E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>ОМК</w:t>
            </w: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 xml:space="preserve"> 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6673D7" w:rsidRPr="00C15944" w:rsidRDefault="006673D7" w:rsidP="00C15944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6673D7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6673D7" w:rsidRPr="00115C8A" w:rsidRDefault="006673D7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6673D7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6673D7" w:rsidRPr="00C15944" w:rsidRDefault="006673D7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15944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6673D7" w:rsidRPr="00C15944" w:rsidRDefault="006673D7" w:rsidP="00242A2D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15944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4D64BF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База Ханты-</w:t>
            </w:r>
            <w:proofErr w:type="spellStart"/>
            <w:r>
              <w:rPr>
                <w:rFonts w:ascii="Times New Roman" w:hAnsi="Times New Roman"/>
                <w:b/>
                <w:sz w:val="36"/>
                <w:szCs w:val="36"/>
              </w:rPr>
              <w:t>Мансийскгаз</w:t>
            </w:r>
            <w:proofErr w:type="spellEnd"/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6673D7" w:rsidRPr="00C15944" w:rsidRDefault="006673D7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115C8A" w:rsidRDefault="006673D7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115C8A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C15944" w:rsidRDefault="006673D7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C15944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C15944" w:rsidRDefault="006673D7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C15944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58080" behindDoc="0" locked="0" layoutInCell="1" allowOverlap="1" wp14:anchorId="4BCCA9B0" wp14:editId="0596A812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1220470</wp:posOffset>
                  </wp:positionV>
                  <wp:extent cx="2814320" cy="2814320"/>
                  <wp:effectExtent l="0" t="0" r="5080" b="50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81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C658F0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Теннисный центр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6673D7" w:rsidRPr="00C15944" w:rsidRDefault="006673D7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115C8A" w:rsidRDefault="006673D7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115C8A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C15944" w:rsidRDefault="006673D7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C15944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C15944" w:rsidRDefault="006673D7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56032" behindDoc="0" locked="0" layoutInCell="1" allowOverlap="1" wp14:anchorId="7FBA79ED" wp14:editId="2FE46C90">
                  <wp:simplePos x="0" y="0"/>
                  <wp:positionH relativeFrom="column">
                    <wp:posOffset>-16620</wp:posOffset>
                  </wp:positionH>
                  <wp:positionV relativeFrom="paragraph">
                    <wp:posOffset>1042670</wp:posOffset>
                  </wp:positionV>
                  <wp:extent cx="6305798" cy="2317515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6305798" cy="23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925A6B4" wp14:editId="647931C9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73D7" w:rsidRPr="00823E21" w:rsidRDefault="006673D7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6673D7" w:rsidRPr="00823E21" w:rsidRDefault="006673D7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6673D7" w:rsidRDefault="006673D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57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6673D7" w:rsidRPr="00823E21" w:rsidRDefault="006673D7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6673D7" w:rsidRPr="00823E21" w:rsidRDefault="006673D7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6673D7" w:rsidRDefault="006673D7"/>
                        </w:txbxContent>
                      </v:textbox>
                    </v:shape>
                  </w:pict>
                </mc:Fallback>
              </mc:AlternateContent>
            </w: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C15944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C023CE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128" behindDoc="0" locked="0" layoutInCell="1" allowOverlap="1" wp14:anchorId="062F08A0" wp14:editId="556AA3D6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1036955</wp:posOffset>
                  </wp:positionV>
                  <wp:extent cx="4794250" cy="2315210"/>
                  <wp:effectExtent l="0" t="0" r="6350" b="889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2" t="34335" r="30113" b="31264"/>
                          <a:stretch/>
                        </pic:blipFill>
                        <pic:spPr bwMode="auto">
                          <a:xfrm>
                            <a:off x="0" y="0"/>
                            <a:ext cx="4794250" cy="231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3D7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  <w:bookmarkStart w:id="0" w:name="_GoBack"/>
            <w:bookmarkEnd w:id="0"/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6673D7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6673D7" w:rsidRDefault="006673D7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6673D7" w:rsidRPr="00C03563" w:rsidRDefault="006673D7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6673D7" w:rsidRPr="00C03563" w:rsidRDefault="006673D7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6673D7" w:rsidRPr="00C03563" w:rsidRDefault="006673D7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: Шевченко 36А, тел: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(3467) 32-64-60;</w:t>
            </w:r>
          </w:p>
          <w:p w:rsidR="006673D7" w:rsidRDefault="006673D7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ной части </w:t>
            </w:r>
            <w:r>
              <w:rPr>
                <w:rFonts w:ascii="Times New Roman" w:hAnsi="Times New Roman" w:cs="Times New Roman"/>
                <w:sz w:val="35"/>
                <w:szCs w:val="35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(3467) 398-104, 398-103, 102 и 112</w:t>
            </w:r>
          </w:p>
          <w:p w:rsidR="006673D7" w:rsidRDefault="006673D7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6673D7" w:rsidRDefault="006673D7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6F033690" wp14:editId="69511969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73D7" w:rsidRPr="00C03563" w:rsidRDefault="006673D7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68E" w:rsidRDefault="00BC368E" w:rsidP="00A33411">
      <w:pPr>
        <w:spacing w:after="0" w:line="240" w:lineRule="auto"/>
      </w:pPr>
      <w:r>
        <w:separator/>
      </w:r>
    </w:p>
  </w:endnote>
  <w:endnote w:type="continuationSeparator" w:id="0">
    <w:p w:rsidR="00BC368E" w:rsidRDefault="00BC368E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68E" w:rsidRDefault="00BC368E" w:rsidP="00A33411">
      <w:pPr>
        <w:spacing w:after="0" w:line="240" w:lineRule="auto"/>
      </w:pPr>
      <w:r>
        <w:separator/>
      </w:r>
    </w:p>
  </w:footnote>
  <w:footnote w:type="continuationSeparator" w:id="0">
    <w:p w:rsidR="00BC368E" w:rsidRDefault="00BC368E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1D06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77DAD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35C5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A2D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682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410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3D7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647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4F5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BCE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A89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8C6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68E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0B8D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4F44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3CE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6710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1DC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2A9B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1899A-0663-466C-A34A-AF847B3BA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0</TotalTime>
  <Pages>3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5018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2</cp:revision>
  <cp:lastPrinted>2024-08-16T04:37:00Z</cp:lastPrinted>
  <dcterms:created xsi:type="dcterms:W3CDTF">2024-11-27T11:40:00Z</dcterms:created>
  <dcterms:modified xsi:type="dcterms:W3CDTF">2024-11-27T11:40:00Z</dcterms:modified>
</cp:coreProperties>
</file>