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32"/>
        <w:gridCol w:w="2548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C658F0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47EE2F4F" wp14:editId="1799CA22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3E3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Школа №7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6:28-22:18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6:28, 6:58, 7:28, 7:48, 8:13, 8:33, 8:53, 9:13, 9:28, 9:48, 10:33, 11:28, 11:48, 12:28, 12:58, 13:38, 13:48, 14:28, 14:58, 15:48, 16:03, 16:28, 16:53, 17:08, 17:28, 17:58, 18:08, 18:28, 18:53, 19:33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, 19:53, 20:13, 20:48, 21:28, 22:18</w:t>
            </w:r>
          </w:p>
        </w:tc>
      </w:tr>
      <w:tr w:rsidR="00A423E3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423E3" w:rsidRPr="00C03563" w:rsidRDefault="00A423E3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6:28-21:28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6:28, 7:28, 8:28, 9:28, 10:28, 11:28, 12:28, 13:28, 13:58, 14:28, 15:28, 15:58, 16:28, 17:28, 18:28, 19:28, 20:28, 21:28</w:t>
            </w:r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5:13-23:38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5:13, 5:48, 6:28, 6:38, 6:58, 7:28, 7:48, 8:18, 8:28, 8:38, 8:53, 9:08, 9:28, 9:48, 9:58, 10:08, 10:28, 10:48, 11:08, 11:28, 11:48, 12:08, 12:28, 12:48, 13:08, 13:28, 13:48, 14:08, 14:28, 14:48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15:08, 15:28, 15:48, 16:08, 16:28, 16:43, 16:58, 17:13, 17:28, 17:43, 17:58, 18:13, 18:28, 18:43, 18:58, 19:13, 19:28, 19:48, 20:08, 20:28, 20:43, 21:08, 21:28, 21:43, 21:58, 22:28, 22:58, 23:38</w:t>
            </w:r>
            <w:proofErr w:type="gramEnd"/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A423E3" w:rsidRPr="00C03563" w:rsidRDefault="00A423E3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5:13-23:38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5:13, 5:48, 6:28, 6:58, 7:28, 7:48, 8:28, 8:48, 9:08, 9:28, 9:48, 10:08, 10:28, 10:48, 11:08, 11:28, 11:48, 12:08, 12:28, 12:48, 13:08, 13:28, 13:48, 14:08, 14:28, 14:48, 15:08, 15:28, 15:48, 16:08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, 16:28, 16:48, 17:08, 17:28, 17:48, 18:08, 18:28, 18:48, 19:08, 19:28, 19:48, 20:08, 20:28, 20:48, 21:08, 21:28, 21:43, 21:58, 22:28, 22:58, 23:38</w:t>
            </w:r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A423E3" w:rsidRPr="00C03563" w:rsidRDefault="00A423E3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5:13-23:38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5:13, 5:48, 6:28, 6:38, 6:48, 6:58, 7:08, 7:18, 7:28, 7:48, 7:58, 8:18, 8:28, 8:38, 8:53, 9:08, 9:28, 9:48, 10:08, 10:28, 10:48, 11:08, 11:28, 11:48, 12:08, 12:28, 12:43, 12:58, 13:13, 13:28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13:48, 14:08, 14:28, 14:48, 15:08, 15:28, 15:43, 15:58, 16:13, 16:28, 16:43, 16:58, 17:13, 17:28, 17:43, 17:58, 18:13, 18:28, 18:43, 18:58, 19:13, 19:28, 19:48, 20:08, 20:28, 20:43, 20:58, 21:13, 21:28, 21:43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, 21:58, 22:28, 22:58, 23:38</w:t>
            </w:r>
          </w:p>
        </w:tc>
      </w:tr>
      <w:tr w:rsidR="00A423E3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423E3" w:rsidRPr="00C03563" w:rsidRDefault="00A423E3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5:13-23:38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5:13, 5:48, 6:28, 6:38, 6:58, 7:28, 7:48, 8:18, 8:28, 8:38, 8:53, 9:08, 9:28, 9:48, 9:58, 10:08, 10:28, 10:48, 11:08, 11:28, 11:48, 12:08, 12:28, 12:48, 13:08, 13:28, 13:48, 14:08, 14:28, 14:48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15:08, 15:28, 15:48, 16:08, 16:28, 16:43, 16:58, 17:13, 17:28, 17:43, 17:58, 18:13, 18:28, 18:43, 18:58, 19:08, 19:28, 19:48, 20:08, 20:28, 20:43, 21:08, 21:28, 21:43, 21:58, 22:28, 22:58, 23:38</w:t>
            </w:r>
            <w:proofErr w:type="gramEnd"/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8</w:t>
            </w:r>
          </w:p>
        </w:tc>
        <w:tc>
          <w:tcPr>
            <w:tcW w:w="2974" w:type="dxa"/>
            <w:vMerge w:val="restart"/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6:09-22:49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6:09, 6:39, 7:14, 7:44, 8:09, 8:19, 8:49, 9:09, 9:34, 10:29, 11:19, 12:19, 12:49, 13:29, 13:59, 15:09, 16:09, 16:24, 16:49, 17:24, 17:49, 18:24, 18:49, 19:29, 19:49, 21:19, 22:49</w:t>
            </w:r>
            <w:proofErr w:type="gramEnd"/>
          </w:p>
        </w:tc>
      </w:tr>
      <w:tr w:rsidR="00A423E3" w:rsidRPr="00115C8A" w:rsidTr="00823E21">
        <w:trPr>
          <w:trHeight w:val="481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423E3" w:rsidRPr="00C03563" w:rsidRDefault="00A423E3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6:39-22:29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3516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6:39, 7:49, 8:19, 8:49, 9:29, 10:29, 11:19, 11:49, 12:19, 12:49, 13:49, 14:49, 15:49, 16:49, 17:49, 18:34, 19:09, 21:17, 21:19, 22:29</w:t>
            </w:r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4D64BF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7:12-22:44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7:12, 7:32, 7:52, 8:12, 8:32, 8:52, 9:12, 9:32, 9:52, 10:22, 10:52, 11:27, 11:52, 12:22, 13:22, 13:57, 14:57, 15:32, 15:52, 16:32, 16:52, 17:12, 17:32, 17:52, 18:12, 18:32, 18:52, 19:12, 19:32, 19:52</w:t>
            </w:r>
            <w:proofErr w:type="gramEnd"/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, 20:12, 20:52, 20:12, 21:52, 22:42</w:t>
            </w:r>
          </w:p>
        </w:tc>
      </w:tr>
      <w:tr w:rsidR="00A423E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423E3" w:rsidRPr="00C03563" w:rsidRDefault="00A423E3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A423E3" w:rsidRPr="00C0356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7:12-22:42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423E3" w:rsidRPr="00A423E3" w:rsidRDefault="00A423E3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423E3">
              <w:rPr>
                <w:rFonts w:ascii="Times New Roman" w:hAnsi="Times New Roman"/>
                <w:b/>
                <w:sz w:val="32"/>
                <w:szCs w:val="32"/>
              </w:rPr>
              <w:t>7:12, 7:52, 8:52, 9:32, 9:52, 11:27, 12:22, 13:22, 13:57, 14:57, 15:32, 16:32, 17:12, 17:52, 18:12, 18:52, 19:32, 19:52, 21:07, 22:42</w:t>
            </w:r>
          </w:p>
        </w:tc>
      </w:tr>
      <w:tr w:rsidR="0035163B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lastRenderedPageBreak/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35163B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B96EA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48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C658F0" w:rsidRPr="00115C8A" w:rsidRDefault="00C658F0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C658F0" w:rsidRPr="00C15944" w:rsidRDefault="00C658F0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C658F0" w:rsidRPr="00C15944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C658F0" w:rsidRPr="00C15944" w:rsidRDefault="00C658F0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C658F0" w:rsidRPr="00C15944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7C08B1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9</w:t>
            </w:r>
            <w:r w:rsidR="00C658F0" w:rsidRPr="00823E21">
              <w:rPr>
                <w:rFonts w:ascii="Times New Roman" w:hAnsi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7C08B1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115C8A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7C08B1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4D64BF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115C8A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115C8A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C658F0" w:rsidRPr="00115C8A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C15944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658F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C658F0" w:rsidRPr="00823E21" w:rsidRDefault="00C658F0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8928" behindDoc="0" locked="0" layoutInCell="1" allowOverlap="1" wp14:anchorId="13F71C08" wp14:editId="09FB104A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291715" cy="22917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C658F0" w:rsidRPr="00C658F0" w:rsidRDefault="00C658F0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C658F0" w:rsidRPr="00C15944" w:rsidRDefault="00C658F0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Default="00C658F0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C658F0" w:rsidRPr="00823E21" w:rsidRDefault="00C658F0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115C8A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  <w:bookmarkStart w:id="0" w:name="_GoBack" w:colFirst="8" w:colLast="8"/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823E21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D1DE0E1" wp14:editId="6E48E164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823E21" w:rsidRDefault="00823E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06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823E21" w:rsidRDefault="00823E21"/>
                        </w:txbxContent>
                      </v:textbox>
                    </v:shape>
                  </w:pict>
                </mc:Fallback>
              </mc:AlternateContent>
            </w: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2784" behindDoc="0" locked="0" layoutInCell="1" allowOverlap="1" wp14:anchorId="7CFBA85E" wp14:editId="5D7725D8">
                  <wp:simplePos x="0" y="0"/>
                  <wp:positionH relativeFrom="column">
                    <wp:posOffset>559864</wp:posOffset>
                  </wp:positionH>
                  <wp:positionV relativeFrom="paragraph">
                    <wp:posOffset>1045383</wp:posOffset>
                  </wp:positionV>
                  <wp:extent cx="5498276" cy="2020787"/>
                  <wp:effectExtent l="0" t="0" r="762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5498276" cy="202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0A7D07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7E197716" wp14:editId="31FA86BF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766445</wp:posOffset>
                  </wp:positionV>
                  <wp:extent cx="4832985" cy="2459355"/>
                  <wp:effectExtent l="0" t="0" r="571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8" t="20805" r="26087" b="35087"/>
                          <a:stretch/>
                        </pic:blipFill>
                        <pic:spPr bwMode="auto">
                          <a:xfrm>
                            <a:off x="0" y="0"/>
                            <a:ext cx="4832985" cy="245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bookmarkEnd w:id="0"/>
      <w:tr w:rsidR="0035163B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C03563" w:rsidRDefault="00C03563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5163B" w:rsidRPr="00C03563" w:rsidRDefault="0035163B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35163B" w:rsidRPr="00C03563" w:rsidRDefault="0035163B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35163B" w:rsidRPr="00C03563" w:rsidRDefault="0035163B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: Шевченко 36А, тел: (3467) 32-64-60;</w:t>
            </w:r>
          </w:p>
          <w:p w:rsidR="0035163B" w:rsidRDefault="0035163B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 w:rsidR="00823E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ной части (3467) 398-104, 398-103, 102 и 112</w:t>
            </w:r>
          </w:p>
          <w:p w:rsidR="00823E21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23E21" w:rsidRDefault="00823E21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78777086" wp14:editId="1924B334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E21" w:rsidRPr="00C03563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4EA" w:rsidRDefault="000764EA" w:rsidP="00A33411">
      <w:pPr>
        <w:spacing w:after="0" w:line="240" w:lineRule="auto"/>
      </w:pPr>
      <w:r>
        <w:separator/>
      </w:r>
    </w:p>
  </w:endnote>
  <w:end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4EA" w:rsidRDefault="000764EA" w:rsidP="00A33411">
      <w:pPr>
        <w:spacing w:after="0" w:line="240" w:lineRule="auto"/>
      </w:pPr>
      <w:r>
        <w:separator/>
      </w:r>
    </w:p>
  </w:footnote>
  <w:foot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5" type="#_x0000_t75" style="width:110.35pt;height:111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D2707-6E5F-43CE-814A-EB3AB90A9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1</TotalTime>
  <Pages>3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4641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3</cp:revision>
  <cp:lastPrinted>2024-08-16T04:37:00Z</cp:lastPrinted>
  <dcterms:created xsi:type="dcterms:W3CDTF">2024-10-10T06:33:00Z</dcterms:created>
  <dcterms:modified xsi:type="dcterms:W3CDTF">2024-10-10T06:34:00Z</dcterms:modified>
</cp:coreProperties>
</file>