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32"/>
        <w:gridCol w:w="2548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C658F0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4628985B" wp14:editId="1E69B892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7A6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Школа №1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вокзал</w:t>
            </w:r>
          </w:p>
          <w:p w:rsidR="005107A6" w:rsidRPr="00386E35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6:11-22:36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412D99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7:46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10:26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13:16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14:16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18:26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19:26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21:06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22:36</w:t>
            </w:r>
            <w:proofErr w:type="gramEnd"/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115C8A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6:26-21:41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A423E3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6:26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7:26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9:46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10:46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11:46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12:46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13:26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14:26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15:06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16:06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16:46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18:26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1А</w:t>
            </w:r>
          </w:p>
        </w:tc>
        <w:tc>
          <w:tcPr>
            <w:tcW w:w="2974" w:type="dxa"/>
            <w:vMerge w:val="restart"/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вокзал</w:t>
            </w:r>
          </w:p>
          <w:p w:rsidR="005107A6" w:rsidRPr="00386E35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6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4"/>
                <w:szCs w:val="24"/>
              </w:rPr>
              <w:t>(по Объездной)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6:23-21:48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412D99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6:23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9:03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9:43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11:38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12:43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14:23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15:23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16:43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18:38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19:43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21:48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115C8A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7:08-21:03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A423E3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7:08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7:43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11:03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12:03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13:03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13:43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14:43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15:33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16:23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17:33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18:03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>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20:28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A28D3">
              <w:rPr>
                <w:rFonts w:ascii="Times New Roman" w:hAnsi="Times New Roman"/>
                <w:b/>
                <w:sz w:val="28"/>
                <w:szCs w:val="28"/>
              </w:rPr>
              <w:t xml:space="preserve"> 21:03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2</w:t>
            </w:r>
          </w:p>
        </w:tc>
        <w:tc>
          <w:tcPr>
            <w:tcW w:w="2974" w:type="dxa"/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1316A">
              <w:rPr>
                <w:rFonts w:ascii="Times New Roman" w:hAnsi="Times New Roman"/>
                <w:b/>
                <w:sz w:val="44"/>
                <w:szCs w:val="44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115C8A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>ежедневно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6:53-19:03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412D99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>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13:53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17:03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18:03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19:03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6:41-22:31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71316A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43566">
              <w:rPr>
                <w:rFonts w:ascii="Times New Roman" w:hAnsi="Times New Roman"/>
                <w:b/>
                <w:sz w:val="28"/>
                <w:szCs w:val="28"/>
              </w:rPr>
              <w:t>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8:26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8:46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9:26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10:46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12:01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>13:51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15:11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16:16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17:06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19:46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>20:06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20:26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21:01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22:31</w:t>
            </w:r>
          </w:p>
        </w:tc>
      </w:tr>
      <w:tr w:rsidR="005107A6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5107A6" w:rsidRPr="00C03563" w:rsidRDefault="005107A6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6:41-21:41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71316A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>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14:11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>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43566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5:26-23:51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5:26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15:01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21:21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23:51</w:t>
            </w:r>
            <w:proofErr w:type="gramEnd"/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5107A6" w:rsidRPr="00C03563" w:rsidRDefault="005107A6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5:26-23:51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5:26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12:01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22:41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23:51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5107A6" w:rsidRPr="00C03563" w:rsidRDefault="005107A6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5:26-23:51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5:26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12:56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15:56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19:26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>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107A6">
              <w:rPr>
                <w:rFonts w:ascii="Times New Roman" w:hAnsi="Times New Roman"/>
                <w:b/>
                <w:sz w:val="28"/>
                <w:szCs w:val="28"/>
              </w:rPr>
              <w:t xml:space="preserve"> 23:51</w:t>
            </w:r>
          </w:p>
        </w:tc>
      </w:tr>
      <w:tr w:rsidR="005107A6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5107A6" w:rsidRPr="00C03563" w:rsidRDefault="005107A6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5107A6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107A6" w:rsidRPr="00C03563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5:26-23:51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5107A6" w:rsidRDefault="000C416F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5:26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13:01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15:01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21:21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23:51</w:t>
            </w:r>
            <w:proofErr w:type="gramEnd"/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Ключевая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4D64BF" w:rsidRDefault="005107A6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7:24-22:5</w:t>
            </w:r>
            <w:r w:rsidR="005107A6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5107A6" w:rsidRDefault="000C416F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7:24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7:44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13:34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14:09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20:04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21:04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22:04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22:54</w:t>
            </w:r>
          </w:p>
        </w:tc>
      </w:tr>
      <w:tr w:rsidR="005107A6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5107A6" w:rsidRPr="00C03563" w:rsidRDefault="005107A6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107A6" w:rsidRPr="00C03563" w:rsidRDefault="005107A6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107A6" w:rsidRPr="00C03563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7:24-22:5</w:t>
            </w:r>
            <w:r w:rsidR="005107A6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107A6" w:rsidRPr="005107A6" w:rsidRDefault="000C416F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7:24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13:34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14:09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18:24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22:54</w:t>
            </w:r>
          </w:p>
        </w:tc>
      </w:tr>
      <w:tr w:rsidR="000C416F" w:rsidRPr="00115C8A" w:rsidTr="00D47B2F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</w:tcPr>
          <w:p w:rsidR="000C416F" w:rsidRPr="00072F6A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sz w:val="96"/>
                <w:szCs w:val="96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0C416F" w:rsidRPr="000C416F" w:rsidRDefault="000C416F" w:rsidP="000C416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C416F">
              <w:rPr>
                <w:rFonts w:ascii="Times New Roman" w:hAnsi="Times New Roman"/>
                <w:b/>
                <w:sz w:val="36"/>
                <w:szCs w:val="36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C416F" w:rsidRPr="004D64BF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C416F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7:48-22:18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C416F" w:rsidRPr="00EF06DD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7:48, 8:33, 8:43, 9:20, 9:48, 10:43, 11:18, 12:08, 13:33, 14:15, 15:00, 15:53, 16:23, 17:13, 17:53, 18:23, 18:58, 19:08, 20:03,</w:t>
            </w:r>
            <w:r w:rsidRPr="00EF06D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20:13, 21:03, 21:18, 22:18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0C416F" w:rsidRPr="00C03563" w:rsidRDefault="000C416F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C416F" w:rsidRPr="00C03563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C416F" w:rsidRPr="004D64BF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C416F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7:53-22:18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C416F" w:rsidRPr="000C416F" w:rsidRDefault="000C416F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7:53, 8:23, 8:43, 9:20, 9:53, 10:43, 11:18, 12:08, 13:13, 14:08, 14:40, 15:43, 16:23, 17:13, 17:43,</w:t>
            </w:r>
            <w:r w:rsidRPr="00EF06DD">
              <w:rPr>
                <w:rFonts w:ascii="Times New Roman" w:hAnsi="Times New Roman"/>
                <w:b/>
                <w:sz w:val="28"/>
                <w:szCs w:val="28"/>
              </w:rPr>
              <w:t xml:space="preserve"> 18: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13, 18:45, 19:08, 19:38, 20:13, 20:53, 21:18, 22:18</w:t>
            </w:r>
          </w:p>
        </w:tc>
      </w:tr>
      <w:tr w:rsidR="000C416F" w:rsidRPr="00115C8A" w:rsidTr="000D7240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0C416F" w:rsidRPr="0071316A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71316A">
              <w:rPr>
                <w:rFonts w:ascii="Times New Roman" w:hAnsi="Times New Roman"/>
                <w:b/>
                <w:sz w:val="72"/>
                <w:szCs w:val="72"/>
              </w:rPr>
              <w:t>77А</w:t>
            </w:r>
          </w:p>
        </w:tc>
        <w:tc>
          <w:tcPr>
            <w:tcW w:w="2974" w:type="dxa"/>
            <w:vMerge w:val="restart"/>
            <w:vAlign w:val="center"/>
          </w:tcPr>
          <w:p w:rsidR="000C416F" w:rsidRPr="000C416F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C416F">
              <w:rPr>
                <w:rFonts w:ascii="Times New Roman" w:hAnsi="Times New Roman"/>
                <w:b/>
                <w:sz w:val="36"/>
                <w:szCs w:val="36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C416F" w:rsidRPr="004D64BF" w:rsidRDefault="000C416F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C416F" w:rsidRDefault="000C416F" w:rsidP="005541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</w:t>
            </w:r>
            <w:r w:rsidR="00554127">
              <w:rPr>
                <w:rFonts w:ascii="Times New Roman" w:hAnsi="Times New Roman" w:cs="Times New Roman"/>
                <w:sz w:val="28"/>
              </w:rPr>
              <w:t>6-21:56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C416F" w:rsidRPr="0071316A" w:rsidRDefault="000C416F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7:06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9:56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10:36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11:36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12:36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13:16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14:16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>14:56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15:56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19:36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20:36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21:16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C416F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0C416F" w:rsidRPr="00C03563" w:rsidRDefault="000C416F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C416F" w:rsidRPr="00C03563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C416F" w:rsidRPr="004D64BF" w:rsidRDefault="000C416F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C416F" w:rsidRDefault="00554127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7:36-22:06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C416F" w:rsidRPr="000C416F" w:rsidRDefault="00554127" w:rsidP="005541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>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12:36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13:36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14:36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16:16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19:36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>20:06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20:36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54127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</w:p>
        </w:tc>
      </w:tr>
      <w:tr w:rsidR="000C416F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0C416F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B96EA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0C416F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0C416F" w:rsidRPr="00C658F0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48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0C416F" w:rsidRPr="00115C8A" w:rsidRDefault="000C416F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0C416F" w:rsidRPr="00C15944" w:rsidRDefault="000C416F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0C416F" w:rsidRPr="00C15944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0C416F" w:rsidRPr="00C15944" w:rsidRDefault="000C416F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C416F" w:rsidRPr="00C15944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0C416F" w:rsidRPr="00823E21" w:rsidRDefault="004C54A0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  <w:lang w:val="en-US"/>
              </w:rPr>
              <w:t>8</w:t>
            </w:r>
            <w:r w:rsidR="000C416F" w:rsidRPr="00823E21">
              <w:rPr>
                <w:rFonts w:ascii="Times New Roman" w:hAnsi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0C416F" w:rsidRPr="004D64BF" w:rsidRDefault="004C54A0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  <w:bookmarkStart w:id="0" w:name="_GoBack"/>
            <w:bookmarkEnd w:id="0"/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115C8A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115C8A" w:rsidRDefault="000C416F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115C8A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C15944" w:rsidRDefault="000C416F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C15944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C15944" w:rsidRDefault="000C416F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C15944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0C416F" w:rsidRPr="00823E21" w:rsidRDefault="004C54A0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  <w:lang w:val="en-US"/>
              </w:rPr>
              <w:t>9</w:t>
            </w:r>
            <w:r w:rsidR="000C416F">
              <w:rPr>
                <w:rFonts w:ascii="Times New Roman" w:hAnsi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0C416F" w:rsidRPr="004D64BF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0C416F" w:rsidRPr="00C15944" w:rsidRDefault="000C416F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115C8A" w:rsidRDefault="000C416F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115C8A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C15944" w:rsidRDefault="000C416F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C15944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C15944" w:rsidRDefault="000C416F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C15944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0C416F" w:rsidRPr="00823E21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20192" behindDoc="0" locked="0" layoutInCell="1" allowOverlap="1" wp14:anchorId="2446CE05" wp14:editId="4B5A4EFD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291715" cy="229171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0C416F" w:rsidRPr="00C658F0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0C416F" w:rsidRPr="00C15944" w:rsidRDefault="000C416F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Default="000C416F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115C8A" w:rsidRDefault="000C416F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115C8A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C15944" w:rsidRDefault="000C416F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C15944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0C416F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C416F" w:rsidRPr="00115C8A" w:rsidRDefault="000C416F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0C416F" w:rsidRPr="00C15944" w:rsidRDefault="00554127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18144" behindDoc="0" locked="0" layoutInCell="1" allowOverlap="1" wp14:anchorId="2E2D57FD" wp14:editId="1C954281">
                  <wp:simplePos x="0" y="0"/>
                  <wp:positionH relativeFrom="column">
                    <wp:posOffset>-46619</wp:posOffset>
                  </wp:positionH>
                  <wp:positionV relativeFrom="paragraph">
                    <wp:posOffset>1045210</wp:posOffset>
                  </wp:positionV>
                  <wp:extent cx="5497830" cy="2020570"/>
                  <wp:effectExtent l="0" t="0" r="762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549783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16F"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FAA1F3C" wp14:editId="3C7D4E30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16F" w:rsidRPr="00823E21" w:rsidRDefault="000C416F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0C416F" w:rsidRPr="00823E21" w:rsidRDefault="000C416F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0C416F" w:rsidRDefault="000C416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19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0C416F" w:rsidRPr="00823E21" w:rsidRDefault="000C416F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0C416F" w:rsidRPr="00823E21" w:rsidRDefault="000C416F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0C416F" w:rsidRDefault="000C416F"/>
                        </w:txbxContent>
                      </v:textbox>
                    </v:shape>
                  </w:pict>
                </mc:Fallback>
              </mc:AlternateContent>
            </w:r>
            <w:r w:rsidR="000C416F"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C15944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55412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4B964EC4" wp14:editId="60588B25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846455</wp:posOffset>
                  </wp:positionV>
                  <wp:extent cx="5236845" cy="2561590"/>
                  <wp:effectExtent l="0" t="0" r="190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8" t="27044" r="19503" b="17195"/>
                          <a:stretch/>
                        </pic:blipFill>
                        <pic:spPr bwMode="auto">
                          <a:xfrm>
                            <a:off x="0" y="0"/>
                            <a:ext cx="5236845" cy="256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16F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416F" w:rsidRPr="00823E21" w:rsidRDefault="000C416F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0C416F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0C416F" w:rsidRDefault="000C416F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0C416F" w:rsidRPr="00C03563" w:rsidRDefault="000C416F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0C416F" w:rsidRPr="00C03563" w:rsidRDefault="000C416F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0C416F" w:rsidRPr="00C03563" w:rsidRDefault="000C416F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: Шевченко 36А, тел: (3467) 32-64-60;</w:t>
            </w:r>
          </w:p>
          <w:p w:rsidR="000C416F" w:rsidRDefault="000C416F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ной части (3467) 398-104, 398-103, 102 и 112</w:t>
            </w:r>
          </w:p>
          <w:p w:rsidR="000C416F" w:rsidRDefault="000C416F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0C416F" w:rsidRDefault="000C416F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22D7C4C5" wp14:editId="4AA4876B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16F" w:rsidRPr="00C03563" w:rsidRDefault="000C416F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7A6" w:rsidRDefault="005107A6" w:rsidP="00A33411">
      <w:pPr>
        <w:spacing w:after="0" w:line="240" w:lineRule="auto"/>
      </w:pPr>
      <w:r>
        <w:separator/>
      </w:r>
    </w:p>
  </w:endnote>
  <w:endnote w:type="continuationSeparator" w:id="0">
    <w:p w:rsidR="005107A6" w:rsidRDefault="005107A6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7A6" w:rsidRDefault="005107A6" w:rsidP="00A33411">
      <w:pPr>
        <w:spacing w:after="0" w:line="240" w:lineRule="auto"/>
      </w:pPr>
      <w:r>
        <w:separator/>
      </w:r>
    </w:p>
  </w:footnote>
  <w:footnote w:type="continuationSeparator" w:id="0">
    <w:p w:rsidR="005107A6" w:rsidRDefault="005107A6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54A0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F850C-EAA8-49DF-8FE5-A7B42511C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1</TotalTime>
  <Pages>3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5893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3</cp:revision>
  <cp:lastPrinted>2024-08-16T04:37:00Z</cp:lastPrinted>
  <dcterms:created xsi:type="dcterms:W3CDTF">2024-10-10T12:15:00Z</dcterms:created>
  <dcterms:modified xsi:type="dcterms:W3CDTF">2024-10-22T10:00:00Z</dcterms:modified>
</cp:coreProperties>
</file>