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44"/>
        <w:gridCol w:w="2536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E52A9B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</w:pPr>
            <w:r w:rsidRPr="00C658F0">
              <w:rPr>
                <w:rFonts w:ascii="Times New Roman" w:hAnsi="Times New Roman"/>
                <w:b/>
                <w:noProof/>
                <w:sz w:val="200"/>
                <w:szCs w:val="200"/>
              </w:rPr>
              <w:drawing>
                <wp:anchor distT="0" distB="0" distL="114300" distR="114300" simplePos="0" relativeHeight="251680256" behindDoc="0" locked="0" layoutInCell="0" allowOverlap="1" wp14:anchorId="010AF4B8" wp14:editId="1C5ADD22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DAD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Спортивная </w:t>
            </w:r>
            <w:r w:rsidR="00E52A9B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</w:t>
            </w:r>
          </w:p>
        </w:tc>
        <w:tc>
          <w:tcPr>
            <w:tcW w:w="2974" w:type="dxa"/>
            <w:vMerge w:val="restart"/>
            <w:vAlign w:val="center"/>
          </w:tcPr>
          <w:p w:rsidR="00BE4F44" w:rsidRDefault="00BE4F44" w:rsidP="00E52A9B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Авторечвокзал</w:t>
            </w:r>
            <w:proofErr w:type="spellEnd"/>
          </w:p>
          <w:p w:rsidR="00BE4F44" w:rsidRPr="00386E35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E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6E35">
              <w:rPr>
                <w:rFonts w:ascii="Times New Roman" w:hAnsi="Times New Roman" w:cs="Times New Roman"/>
                <w:sz w:val="28"/>
                <w:szCs w:val="28"/>
              </w:rPr>
              <w:t>(по Гагарина)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E52A9B" w:rsidP="00177D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</w:t>
            </w:r>
            <w:r w:rsidR="00177DAD">
              <w:rPr>
                <w:rFonts w:ascii="Times New Roman" w:hAnsi="Times New Roman" w:cs="Times New Roman"/>
                <w:sz w:val="28"/>
              </w:rPr>
              <w:t>4-22:49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52A9B" w:rsidRPr="00E52A9B" w:rsidRDefault="00177DAD" w:rsidP="00E52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6:24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7:09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7:29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7:59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8:22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8:49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9:04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9:44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10:24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10:39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11:24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12:24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13:29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14:29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15:04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412D99" w:rsidRDefault="00177DAD" w:rsidP="00E52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15:54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16:54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17:39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17:54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18:39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19:19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19:39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20:54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21:19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21:54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22:49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115C8A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177DAD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6:39-21:54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91410" w:rsidRDefault="00177DAD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6:39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7:39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9:19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9:59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10:59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11:59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12:59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13:39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14:39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15:19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16:59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17:39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E4F44" w:rsidRPr="00A423E3" w:rsidRDefault="00177DAD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17:59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18:39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19:19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20:54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21:54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177DAD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6:53-22:43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177DAD" w:rsidP="00177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8:58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10:58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12:13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12:53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14:03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14:23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14:53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15:28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15:48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19:58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20:18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20:38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22:43</w:t>
            </w:r>
          </w:p>
        </w:tc>
      </w:tr>
      <w:tr w:rsidR="00BE4F44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E52A9B" w:rsidP="00177D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</w:t>
            </w:r>
            <w:r w:rsidR="00177DAD">
              <w:rPr>
                <w:rFonts w:ascii="Times New Roman" w:hAnsi="Times New Roman" w:cs="Times New Roman"/>
                <w:sz w:val="28"/>
              </w:rPr>
              <w:t>3-22:43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177DAD" w:rsidP="00E52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6:53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7:53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8:58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9:53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10:58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11:53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12:53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13:08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14:03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14:53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15:48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16:53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17:53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18:53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19:58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20:38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21:53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22:43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Ледовый дворец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177DAD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5:40-00:05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177DAD" w:rsidP="00177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5:40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11:15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12:35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14:15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14:35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15:35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21:35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22:10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22:25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23:25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0:05</w:t>
            </w:r>
            <w:proofErr w:type="gramEnd"/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177DAD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5:40-00:05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177DAD" w:rsidP="00177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5:40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12:15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12:35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14:15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14:35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15:35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16:35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17:35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22:10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22:25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22:55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23:25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0:05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177DAD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5:40-00:05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177DAD" w:rsidP="00177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5:40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12:35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13:55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14:15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14:35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15:35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19:40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>19:55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22:10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22:25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23:25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77DAD">
              <w:rPr>
                <w:rFonts w:ascii="Times New Roman" w:hAnsi="Times New Roman"/>
                <w:b/>
                <w:sz w:val="28"/>
                <w:szCs w:val="28"/>
              </w:rPr>
              <w:t xml:space="preserve"> 0:05</w:t>
            </w:r>
          </w:p>
        </w:tc>
      </w:tr>
      <w:tr w:rsidR="00BE4F44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49141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5:40-00:05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491410" w:rsidP="00491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91410">
              <w:rPr>
                <w:rFonts w:ascii="Times New Roman" w:hAnsi="Times New Roman"/>
                <w:b/>
                <w:sz w:val="28"/>
                <w:szCs w:val="28"/>
              </w:rPr>
              <w:t>5:40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7:05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8:45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9:05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9:35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10:25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>11:15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12:35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13:15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13:35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13:55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14:15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14:35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491410">
              <w:rPr>
                <w:rFonts w:ascii="Times New Roman" w:hAnsi="Times New Roman"/>
                <w:b/>
                <w:sz w:val="28"/>
                <w:szCs w:val="28"/>
              </w:rPr>
              <w:t>15:35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>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17:10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17:40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18:10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18:40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19:10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19:25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19:35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21:10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>21:35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22:10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22:25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23:25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0:05</w:t>
            </w:r>
            <w:proofErr w:type="gramEnd"/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21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91410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491410">
              <w:rPr>
                <w:rFonts w:ascii="Times New Roman" w:hAnsi="Times New Roman"/>
                <w:b/>
                <w:sz w:val="52"/>
                <w:szCs w:val="52"/>
              </w:rPr>
              <w:t>Ключевая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491410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7:33-23:03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491410" w:rsidP="00491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91410">
              <w:rPr>
                <w:rFonts w:ascii="Times New Roman" w:hAnsi="Times New Roman"/>
                <w:b/>
                <w:sz w:val="28"/>
                <w:szCs w:val="28"/>
              </w:rPr>
              <w:t>7:33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8:13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8:33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9:13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9:33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11:13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12:43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13:43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14:13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14:33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>15:18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15:53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16:13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16:43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17:13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17:33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18:13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18:33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19:13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19:33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20:13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20:33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21:13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>21:33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22:13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23:03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927A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7:3</w:t>
            </w:r>
            <w:r w:rsidR="00491410">
              <w:rPr>
                <w:rFonts w:ascii="Times New Roman" w:hAnsi="Times New Roman" w:cs="Times New Roman"/>
                <w:sz w:val="28"/>
              </w:rPr>
              <w:t>3-23:03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91410" w:rsidRDefault="00491410" w:rsidP="000C4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7:33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9:13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9:53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10:13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11:48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12:43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13:43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927A89">
              <w:rPr>
                <w:rFonts w:ascii="Times New Roman" w:hAnsi="Times New Roman"/>
                <w:b/>
                <w:sz w:val="28"/>
                <w:szCs w:val="28"/>
              </w:rPr>
              <w:t xml:space="preserve"> 14:1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15:18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15:53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16:53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17:33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18:13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18:33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5107A6" w:rsidRDefault="00491410" w:rsidP="000C4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19:13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19:53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20:13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21:28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23:03</w:t>
            </w:r>
          </w:p>
        </w:tc>
      </w:tr>
      <w:tr w:rsidR="008F54F5" w:rsidRPr="00115C8A" w:rsidTr="008F54F5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F54F5" w:rsidRDefault="008F54F5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8F54F5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77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8F54F5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4D64BF" w:rsidRDefault="008F54F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Default="00844A79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6:49-21:3</w:t>
            </w:r>
            <w:bookmarkStart w:id="0" w:name="_GoBack"/>
            <w:bookmarkEnd w:id="0"/>
            <w:r w:rsidR="00491410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91410" w:rsidRPr="00491410" w:rsidRDefault="00491410" w:rsidP="00491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>6:49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7:19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7:39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8:14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9:09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9:46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12:34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13:29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13:59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14:26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14:44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15:26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15:53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8F54F5" w:rsidRPr="00EC49F2" w:rsidRDefault="00491410" w:rsidP="00491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>16:19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17:39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18:09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18:39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19:36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20:09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91410">
              <w:rPr>
                <w:rFonts w:ascii="Times New Roman" w:hAnsi="Times New Roman"/>
                <w:b/>
                <w:sz w:val="28"/>
                <w:szCs w:val="28"/>
              </w:rPr>
              <w:t xml:space="preserve"> 21:39</w:t>
            </w:r>
          </w:p>
        </w:tc>
      </w:tr>
      <w:tr w:rsidR="008F54F5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8F54F5" w:rsidRPr="00C03563" w:rsidRDefault="008F54F5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03563" w:rsidRDefault="00491410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6:49-21:29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EC49F2" w:rsidRDefault="00491410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6:49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7:19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7:39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8:59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9:49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10:19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927A8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11:19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12:24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13:19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13:39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14:44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15:24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16:49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17:19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17:39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18:19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18:49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19:24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8F54F5"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20:0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20:29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21:29</w:t>
            </w:r>
          </w:p>
        </w:tc>
      </w:tr>
      <w:tr w:rsidR="008F54F5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8F54F5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lastRenderedPageBreak/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B96EA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4"/>
              </w:rPr>
            </w:pPr>
          </w:p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ТД «Сатурн»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4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3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115C8A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C15944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D0B8D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8</w:t>
            </w: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115C8A" w:rsidRDefault="008F54F5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242A2D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13К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4D64BF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6816" behindDoc="0" locked="0" layoutInCell="1" allowOverlap="1" wp14:anchorId="4E0C16B8" wp14:editId="40D070AD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1422400</wp:posOffset>
                  </wp:positionV>
                  <wp:extent cx="2612390" cy="261239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612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4768" behindDoc="0" locked="0" layoutInCell="1" allowOverlap="1" wp14:anchorId="177F82E7" wp14:editId="11CD9A88">
                  <wp:simplePos x="0" y="0"/>
                  <wp:positionH relativeFrom="column">
                    <wp:posOffset>-16620</wp:posOffset>
                  </wp:positionH>
                  <wp:positionV relativeFrom="paragraph">
                    <wp:posOffset>1042670</wp:posOffset>
                  </wp:positionV>
                  <wp:extent cx="6305798" cy="2317515"/>
                  <wp:effectExtent l="0" t="0" r="0" b="698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6305798" cy="231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17AE193E" wp14:editId="0D0B1E18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2A2D" w:rsidRPr="00823E21" w:rsidRDefault="00242A2D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242A2D" w:rsidRPr="00823E21" w:rsidRDefault="00242A2D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242A2D" w:rsidRDefault="00242A2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45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242A2D" w:rsidRPr="00823E21" w:rsidRDefault="00242A2D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242A2D" w:rsidRPr="00823E21" w:rsidRDefault="00242A2D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242A2D" w:rsidRDefault="00242A2D"/>
                        </w:txbxContent>
                      </v:textbox>
                    </v:shape>
                  </w:pict>
                </mc:Fallback>
              </mc:AlternateContent>
            </w: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491410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864" behindDoc="0" locked="0" layoutInCell="1" allowOverlap="1" wp14:anchorId="159E7073" wp14:editId="7A4CA385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995045</wp:posOffset>
                  </wp:positionV>
                  <wp:extent cx="4963795" cy="2357120"/>
                  <wp:effectExtent l="0" t="0" r="8255" b="508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2" t="34327" r="29570" b="31389"/>
                          <a:stretch/>
                        </pic:blipFill>
                        <pic:spPr bwMode="auto">
                          <a:xfrm>
                            <a:off x="0" y="0"/>
                            <a:ext cx="4963795" cy="235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4F5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8F54F5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8F54F5" w:rsidRPr="00C03563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8F54F5" w:rsidRPr="00C03563" w:rsidRDefault="008F54F5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8F54F5" w:rsidRPr="00C03563" w:rsidRDefault="008F54F5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: Шевченко 36А, тел: </w:t>
            </w:r>
            <w:r w:rsidR="00927A89">
              <w:rPr>
                <w:rFonts w:ascii="Times New Roman" w:hAnsi="Times New Roman" w:cs="Times New Roman"/>
                <w:sz w:val="36"/>
                <w:szCs w:val="36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(3467) 32-64-60;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ной части </w:t>
            </w:r>
            <w:r w:rsidR="00927A89">
              <w:rPr>
                <w:rFonts w:ascii="Times New Roman" w:hAnsi="Times New Roman" w:cs="Times New Roman"/>
                <w:sz w:val="35"/>
                <w:szCs w:val="35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(3467) 398-104, 398-103, 102 и 112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8F54F5" w:rsidRDefault="008F54F5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4F5AF8AF" wp14:editId="7003342D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4F5" w:rsidRPr="00C03563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A2D" w:rsidRDefault="00242A2D" w:rsidP="00A33411">
      <w:pPr>
        <w:spacing w:after="0" w:line="240" w:lineRule="auto"/>
      </w:pPr>
      <w:r>
        <w:separator/>
      </w:r>
    </w:p>
  </w:endnote>
  <w:endnote w:type="continuationSeparator" w:id="0">
    <w:p w:rsidR="00242A2D" w:rsidRDefault="00242A2D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A2D" w:rsidRDefault="00242A2D" w:rsidP="00A33411">
      <w:pPr>
        <w:spacing w:after="0" w:line="240" w:lineRule="auto"/>
      </w:pPr>
      <w:r>
        <w:separator/>
      </w:r>
    </w:p>
  </w:footnote>
  <w:footnote w:type="continuationSeparator" w:id="0">
    <w:p w:rsidR="00242A2D" w:rsidRDefault="00242A2D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110.35pt;height:112.2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16F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77DAD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A2D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410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07A6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127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A79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4F5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A89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0B8D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4F44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2A9B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B1FA3-DE09-4FB9-813E-895A514D8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2</TotalTime>
  <Pages>3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5063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3</cp:revision>
  <cp:lastPrinted>2024-08-16T04:37:00Z</cp:lastPrinted>
  <dcterms:created xsi:type="dcterms:W3CDTF">2024-11-27T06:11:00Z</dcterms:created>
  <dcterms:modified xsi:type="dcterms:W3CDTF">2024-11-27T07:15:00Z</dcterms:modified>
</cp:coreProperties>
</file>