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E52A9B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7B5B44D7" wp14:editId="776CD71A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F1E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Менделеева</w:t>
            </w:r>
            <w:r w:rsidR="00177DAD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  <w:r w:rsidR="00E52A9B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BE4F44" w:rsidRDefault="00BE4F44" w:rsidP="00E52A9B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Авторечвокзал</w:t>
            </w:r>
            <w:proofErr w:type="spellEnd"/>
          </w:p>
          <w:p w:rsidR="00BE4F44" w:rsidRPr="00386E35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D54F1E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6:04-22:2</w:t>
            </w:r>
            <w:r w:rsidR="00177DAD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54F1E" w:rsidRPr="00D54F1E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6:04, 6:49, 7:09, 7:39, 8:02, 8:29, 8:44, 9:24, 10:04, 10:19, 11:04, 12:04, 13:09, 14:09, 14:44,</w:t>
            </w:r>
          </w:p>
          <w:p w:rsidR="00BE4F44" w:rsidRPr="00412D99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15:34, 16:34, 17:19, 17:34, 18:19, 18:59, 19:19, 19:59, 20:34, 20:59, 21:34, 22:29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D54F1E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6:19-21:3</w:t>
            </w:r>
            <w:r w:rsidR="00177DAD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54F1E" w:rsidRPr="00D54F1E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6:19, 7:19, 7:59, 8:59, 9:39, 10:39, 11:39, 12:39, 13:19, 14:19, 14:59, 15:59, 16:39, 17:19, 17:39,</w:t>
            </w:r>
          </w:p>
          <w:p w:rsidR="00BE4F44" w:rsidRPr="00A423E3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18:19, 18:59, 19:59, 20:34, 21:34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D54F1E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1А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D54F1E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D54F1E">
              <w:rPr>
                <w:rFonts w:ascii="Times New Roman" w:hAnsi="Times New Roman"/>
                <w:b/>
                <w:sz w:val="36"/>
                <w:szCs w:val="36"/>
              </w:rPr>
              <w:t>Авторечвокзал</w:t>
            </w:r>
            <w:proofErr w:type="spellEnd"/>
            <w:r w:rsidRPr="00D54F1E">
              <w:rPr>
                <w:rFonts w:ascii="Times New Roman" w:hAnsi="Times New Roman"/>
                <w:b/>
                <w:sz w:val="36"/>
                <w:szCs w:val="36"/>
              </w:rPr>
              <w:t xml:space="preserve"> (по Объездной)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D54F1E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6:17-21:42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54F1E" w:rsidRPr="00D54F1E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6:17, 7:17, 8:02, 8:37, 8:57, 9:37, 10:47, 11:32, 12:37, 13:17, 14:17, 15:17, 16:37, 17:02, 17:37,</w:t>
            </w:r>
          </w:p>
          <w:p w:rsidR="00BE4F44" w:rsidRPr="0071316A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18:32, 18:37, 19:37, 20:07, 20:22, 21:07, 21:42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D54F1E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7:02-20:57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54F1E" w:rsidRPr="00D54F1E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7:02, 7:37, 8:37, 9:17, 10:17, 10:57, 11:57, 12:57, 13:37, 14:37, 15:27, 16:17, 17:02, 17:27, 17:57,</w:t>
            </w:r>
          </w:p>
          <w:p w:rsidR="00BE4F44" w:rsidRPr="0071316A" w:rsidRDefault="00D54F1E" w:rsidP="00D54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F1E">
              <w:rPr>
                <w:rFonts w:ascii="Times New Roman" w:hAnsi="Times New Roman"/>
                <w:b/>
                <w:sz w:val="28"/>
                <w:szCs w:val="28"/>
              </w:rPr>
              <w:t>18:47, 19:17, 20:22, 20:57</w:t>
            </w:r>
          </w:p>
        </w:tc>
      </w:tr>
      <w:tr w:rsidR="00D54F1E" w:rsidRPr="00115C8A" w:rsidTr="00823E21">
        <w:trPr>
          <w:trHeight w:val="162"/>
        </w:trPr>
        <w:tc>
          <w:tcPr>
            <w:tcW w:w="1699" w:type="dxa"/>
            <w:tcBorders>
              <w:left w:val="double" w:sz="4" w:space="0" w:color="auto"/>
            </w:tcBorders>
            <w:vAlign w:val="center"/>
          </w:tcPr>
          <w:p w:rsidR="00D54F1E" w:rsidRPr="004D64BF" w:rsidRDefault="00D54F1E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2</w:t>
            </w:r>
          </w:p>
        </w:tc>
        <w:tc>
          <w:tcPr>
            <w:tcW w:w="2974" w:type="dxa"/>
            <w:vAlign w:val="center"/>
          </w:tcPr>
          <w:p w:rsidR="00D54F1E" w:rsidRPr="00F1158B" w:rsidRDefault="00D54F1E" w:rsidP="0005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D54F1E" w:rsidRPr="00F1158B" w:rsidRDefault="00D54F1E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158B">
              <w:rPr>
                <w:rFonts w:ascii="Times New Roman" w:hAnsi="Times New Roman" w:cs="Times New Roman"/>
                <w:sz w:val="32"/>
                <w:szCs w:val="32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D54F1E" w:rsidRDefault="00D54F1E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6:45-18:55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54F1E" w:rsidRPr="00386E0A" w:rsidRDefault="00D54F1E" w:rsidP="0005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E0A">
              <w:rPr>
                <w:rFonts w:ascii="Times New Roman" w:hAnsi="Times New Roman"/>
                <w:b/>
                <w:sz w:val="28"/>
                <w:szCs w:val="28"/>
              </w:rPr>
              <w:t>6:45, 7:45, 8:45, 9:45, 11:45, 12:45, 13:45, 14:45, 16:55, 17:55, 18:55</w:t>
            </w:r>
          </w:p>
        </w:tc>
      </w:tr>
      <w:tr w:rsidR="00386E0A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86E0A" w:rsidRPr="00B961A0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B961A0">
              <w:rPr>
                <w:rFonts w:ascii="Times New Roman" w:hAnsi="Times New Roman"/>
                <w:b/>
                <w:sz w:val="40"/>
                <w:szCs w:val="40"/>
              </w:rPr>
              <w:t>Дачный</w:t>
            </w:r>
          </w:p>
        </w:tc>
        <w:tc>
          <w:tcPr>
            <w:tcW w:w="2974" w:type="dxa"/>
            <w:vMerge w:val="restart"/>
            <w:vAlign w:val="center"/>
          </w:tcPr>
          <w:p w:rsidR="00386E0A" w:rsidRPr="00F1158B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СОК «Мир»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86E0A" w:rsidRPr="00F1158B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Лето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86E0A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6:15-19:19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86E0A" w:rsidRPr="00386E0A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E0A">
              <w:rPr>
                <w:rFonts w:ascii="Times New Roman" w:hAnsi="Times New Roman"/>
                <w:b/>
                <w:sz w:val="28"/>
                <w:szCs w:val="28"/>
              </w:rPr>
              <w:t>6:15, 7:42, 9:09, 12:52, 14:19, 15:47, 19:19</w:t>
            </w:r>
          </w:p>
        </w:tc>
      </w:tr>
      <w:tr w:rsidR="00386E0A" w:rsidRPr="00115C8A" w:rsidTr="00B83863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86E0A" w:rsidRPr="00C03563" w:rsidRDefault="00386E0A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86E0A" w:rsidRPr="00C03563" w:rsidRDefault="00386E0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86E0A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Зима</w:t>
            </w:r>
          </w:p>
          <w:p w:rsidR="00386E0A" w:rsidRPr="004D64BF" w:rsidRDefault="00386E0A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86E0A" w:rsidRDefault="00386E0A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6:00-19:42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86E0A" w:rsidRPr="00386E0A" w:rsidRDefault="00386E0A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E0A">
              <w:rPr>
                <w:rFonts w:ascii="Times New Roman" w:hAnsi="Times New Roman"/>
                <w:b/>
                <w:sz w:val="28"/>
                <w:szCs w:val="28"/>
              </w:rPr>
              <w:t>6:00, 11:00, 14:15, 18:15, 19:42</w:t>
            </w:r>
          </w:p>
        </w:tc>
      </w:tr>
      <w:tr w:rsidR="00386E0A" w:rsidRPr="00115C8A" w:rsidTr="00B83863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86E0A" w:rsidRPr="00C03563" w:rsidRDefault="00386E0A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86E0A" w:rsidRPr="00C03563" w:rsidRDefault="00386E0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86E0A" w:rsidRDefault="00386E0A" w:rsidP="0005369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Зима</w:t>
            </w:r>
          </w:p>
          <w:p w:rsidR="00386E0A" w:rsidRPr="00C03563" w:rsidRDefault="00386E0A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158B">
              <w:rPr>
                <w:rFonts w:ascii="Times New Roman" w:hAnsi="Times New Roman" w:cs="Times New Roman"/>
                <w:sz w:val="32"/>
                <w:szCs w:val="32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86E0A" w:rsidRPr="00C03563" w:rsidRDefault="00386E0A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6:15-19:30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86E0A" w:rsidRPr="00386E0A" w:rsidRDefault="00386E0A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E0A">
              <w:rPr>
                <w:rFonts w:ascii="Times New Roman" w:hAnsi="Times New Roman"/>
                <w:b/>
                <w:sz w:val="28"/>
                <w:szCs w:val="28"/>
              </w:rPr>
              <w:t>6:15, 13:40, 19:30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66A875F7" wp14:editId="67C26948">
                      <wp:simplePos x="0" y="0"/>
                      <wp:positionH relativeFrom="column">
                        <wp:posOffset>1106178</wp:posOffset>
                      </wp:positionH>
                      <wp:positionV relativeFrom="paragraph">
                        <wp:posOffset>2030721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2A2D" w:rsidRPr="00823E21" w:rsidRDefault="00242A2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242A2D" w:rsidRPr="00823E21" w:rsidRDefault="00242A2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242A2D" w:rsidRDefault="00242A2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87.1pt;margin-top:159.9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" strokecolor="white [3212]">
                      <v:textbox>
                        <w:txbxContent>
                          <w:p w:rsidR="00242A2D" w:rsidRPr="00823E21" w:rsidRDefault="00242A2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242A2D" w:rsidRPr="00823E21" w:rsidRDefault="00242A2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242A2D" w:rsidRDefault="00242A2D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491410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668FA533" wp14:editId="2FC17B22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5977890</wp:posOffset>
                  </wp:positionV>
                  <wp:extent cx="4963795" cy="2357120"/>
                  <wp:effectExtent l="0" t="0" r="8255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2" t="34327" r="29570" b="31389"/>
                          <a:stretch/>
                        </pic:blipFill>
                        <pic:spPr bwMode="auto">
                          <a:xfrm>
                            <a:off x="0" y="0"/>
                            <a:ext cx="4963795" cy="235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F5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068D644" wp14:editId="50F0ADB8">
                      <wp:simplePos x="0" y="0"/>
                      <wp:positionH relativeFrom="column">
                        <wp:posOffset>4629150</wp:posOffset>
                      </wp:positionH>
                      <wp:positionV relativeFrom="paragraph">
                        <wp:posOffset>167005</wp:posOffset>
                      </wp:positionV>
                      <wp:extent cx="2374265" cy="617220"/>
                      <wp:effectExtent l="0" t="0" r="24130" b="1143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6E0A" w:rsidRPr="00823E21" w:rsidRDefault="00386E0A" w:rsidP="00386E0A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386E0A" w:rsidRPr="00823E21" w:rsidRDefault="00386E0A" w:rsidP="00386E0A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386E0A" w:rsidRDefault="00386E0A" w:rsidP="00386E0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64.5pt;margin-top:13.15pt;width:186.95pt;height:48.6pt;z-index:251755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" strokecolor="white [3212]">
                      <v:textbox>
                        <w:txbxContent>
                          <w:p w:rsidR="00386E0A" w:rsidRPr="00823E21" w:rsidRDefault="00386E0A" w:rsidP="00386E0A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386E0A" w:rsidRPr="00823E21" w:rsidRDefault="00386E0A" w:rsidP="00386E0A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386E0A" w:rsidRDefault="00386E0A" w:rsidP="00386E0A"/>
                        </w:txbxContent>
                      </v:textbox>
                    </v:shape>
                  </w:pict>
                </mc:Fallback>
              </mc:AlternateContent>
            </w: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386E0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386E0A" w:rsidRDefault="00386E0A" w:rsidP="00386E0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0" locked="0" layoutInCell="1" allowOverlap="1" wp14:anchorId="28D9E173" wp14:editId="49AACDBF">
                  <wp:simplePos x="0" y="0"/>
                  <wp:positionH relativeFrom="column">
                    <wp:posOffset>9321106</wp:posOffset>
                  </wp:positionH>
                  <wp:positionV relativeFrom="paragraph">
                    <wp:posOffset>204701</wp:posOffset>
                  </wp:positionV>
                  <wp:extent cx="5101257" cy="2423160"/>
                  <wp:effectExtent l="0" t="0" r="444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5" t="29124" r="30149" b="36594"/>
                          <a:stretch/>
                        </pic:blipFill>
                        <pic:spPr bwMode="auto">
                          <a:xfrm>
                            <a:off x="0" y="0"/>
                            <a:ext cx="5101017" cy="242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51936" behindDoc="0" locked="0" layoutInCell="1" allowOverlap="1" wp14:anchorId="4657AE90" wp14:editId="2CD093E5">
                  <wp:simplePos x="0" y="0"/>
                  <wp:positionH relativeFrom="column">
                    <wp:posOffset>-51493</wp:posOffset>
                  </wp:positionH>
                  <wp:positionV relativeFrom="paragraph">
                    <wp:posOffset>40524</wp:posOffset>
                  </wp:positionV>
                  <wp:extent cx="2795155" cy="2795155"/>
                  <wp:effectExtent l="0" t="0" r="5715" b="571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742" cy="279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6E0A" w:rsidRDefault="00386E0A" w:rsidP="00386E0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50912" behindDoc="0" locked="0" layoutInCell="1" allowOverlap="1" wp14:anchorId="58C679E7" wp14:editId="513F7838">
                  <wp:simplePos x="0" y="0"/>
                  <wp:positionH relativeFrom="column">
                    <wp:posOffset>2743431</wp:posOffset>
                  </wp:positionH>
                  <wp:positionV relativeFrom="paragraph">
                    <wp:posOffset>54610</wp:posOffset>
                  </wp:positionV>
                  <wp:extent cx="6360222" cy="2337955"/>
                  <wp:effectExtent l="0" t="0" r="2540" b="571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60222" cy="233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6E0A" w:rsidRDefault="00386E0A" w:rsidP="00386E0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386E0A" w:rsidRDefault="00386E0A" w:rsidP="00386E0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</w:p>
          <w:p w:rsidR="00386E0A" w:rsidRDefault="00386E0A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bookmarkStart w:id="0" w:name="_GoBack"/>
            <w:bookmarkEnd w:id="0"/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 w:rsidR="00927A89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 w:rsidR="00927A89"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lastRenderedPageBreak/>
              <w:drawing>
                <wp:inline distT="0" distB="0" distL="0" distR="0" wp14:anchorId="042E2F43" wp14:editId="7AD7BFBB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2D" w:rsidRDefault="00242A2D" w:rsidP="00A33411">
      <w:pPr>
        <w:spacing w:after="0" w:line="240" w:lineRule="auto"/>
      </w:pPr>
      <w:r>
        <w:separator/>
      </w:r>
    </w:p>
  </w:endnote>
  <w:endnote w:type="continuationSeparator" w:id="0">
    <w:p w:rsidR="00242A2D" w:rsidRDefault="00242A2D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2D" w:rsidRDefault="00242A2D" w:rsidP="00A33411">
      <w:pPr>
        <w:spacing w:after="0" w:line="240" w:lineRule="auto"/>
      </w:pPr>
      <w:r>
        <w:separator/>
      </w:r>
    </w:p>
  </w:footnote>
  <w:footnote w:type="continuationSeparator" w:id="0">
    <w:p w:rsidR="00242A2D" w:rsidRDefault="00242A2D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6E0A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4F1E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1EA79-EDCA-423C-BA6F-45322ACDF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0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2193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2</cp:revision>
  <cp:lastPrinted>2024-08-16T04:37:00Z</cp:lastPrinted>
  <dcterms:created xsi:type="dcterms:W3CDTF">2024-11-27T06:37:00Z</dcterms:created>
  <dcterms:modified xsi:type="dcterms:W3CDTF">2024-11-27T06:37:00Z</dcterms:modified>
</cp:coreProperties>
</file>